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812" w:rsidRDefault="00057812" w:rsidP="002D1439">
      <w:pPr>
        <w:outlineLvl w:val="0"/>
        <w:rPr>
          <w:b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5pt;margin-top:-54pt;width:97.5pt;height:65.9pt;z-index:251658752" wrapcoords="-166 0 -166 21355 21600 21355 21600 0 -166 0">
            <v:imagedata r:id="rId7" o:title=""/>
            <w10:wrap type="tight"/>
          </v:shape>
          <o:OLEObject Type="Embed" ProgID="AcroExch.Document.DC" ShapeID="_x0000_s1026" DrawAspect="Content" ObjectID="_1656494487" r:id="rId8"/>
        </w:pict>
      </w:r>
      <w:r>
        <w:rPr>
          <w:noProof/>
          <w:lang w:eastAsia="pl-PL"/>
        </w:rPr>
        <w:pict>
          <v:shape id="Obraz 3" o:spid="_x0000_s1027" type="#_x0000_t75" alt="Znalezione obrazy dla zapytania herb opola" style="position:absolute;margin-left:-63pt;margin-top:9pt;width:200.45pt;height:63pt;z-index:-251658752;visibility:visible" wrapcoords="-81 0 -81 21343 21600 21343 21600 0 -81 0">
            <v:imagedata r:id="rId9" o:title=""/>
            <w10:wrap type="tight"/>
          </v:shape>
        </w:pict>
      </w:r>
      <w:r>
        <w:rPr>
          <w:noProof/>
          <w:lang w:eastAsia="pl-PL"/>
        </w:rPr>
        <w:pict>
          <v:shape id="Obraz 2" o:spid="_x0000_s1028" type="#_x0000_t75" alt="13654405_1148179051871977_4491904108813503502_n.jpg" style="position:absolute;margin-left:126pt;margin-top:-9pt;width:180pt;height:90.1pt;z-index:-251659776;visibility:visible" wrapcoords="-90 0 -90 21420 21600 21420 21600 0 -90 0">
            <v:imagedata r:id="rId10" o:title=""/>
            <w10:wrap type="tight"/>
          </v:shape>
        </w:pict>
      </w:r>
    </w:p>
    <w:p w:rsidR="00057812" w:rsidRDefault="00057812" w:rsidP="008619CB">
      <w:pPr>
        <w:jc w:val="center"/>
        <w:outlineLvl w:val="0"/>
        <w:rPr>
          <w:b/>
        </w:rPr>
      </w:pPr>
    </w:p>
    <w:p w:rsidR="00057812" w:rsidRDefault="00057812" w:rsidP="008619CB">
      <w:pPr>
        <w:jc w:val="center"/>
        <w:outlineLvl w:val="0"/>
        <w:rPr>
          <w:b/>
        </w:rPr>
      </w:pPr>
      <w:r>
        <w:rPr>
          <w:b/>
        </w:rPr>
        <w:t xml:space="preserve">Wydział Polityki Społecznej </w:t>
      </w:r>
      <w:r>
        <w:rPr>
          <w:b/>
        </w:rPr>
        <w:tab/>
      </w:r>
      <w:r>
        <w:rPr>
          <w:b/>
        </w:rPr>
        <w:tab/>
        <w:t xml:space="preserve">                Urzędu Miasta Opola</w:t>
      </w:r>
    </w:p>
    <w:p w:rsidR="00057812" w:rsidRDefault="00057812" w:rsidP="008619CB">
      <w:pPr>
        <w:jc w:val="center"/>
        <w:outlineLvl w:val="0"/>
        <w:rPr>
          <w:b/>
        </w:rPr>
      </w:pPr>
    </w:p>
    <w:p w:rsidR="00057812" w:rsidRPr="00C850BE" w:rsidRDefault="00057812" w:rsidP="008619CB">
      <w:pPr>
        <w:jc w:val="center"/>
        <w:outlineLvl w:val="0"/>
        <w:rPr>
          <w:b/>
        </w:rPr>
      </w:pPr>
      <w:r w:rsidRPr="00C850BE">
        <w:rPr>
          <w:b/>
        </w:rPr>
        <w:t>REGULAMIN KONKURSU</w:t>
      </w:r>
    </w:p>
    <w:p w:rsidR="00057812" w:rsidRPr="00C850BE" w:rsidRDefault="00057812" w:rsidP="008619CB">
      <w:pPr>
        <w:jc w:val="center"/>
        <w:outlineLvl w:val="0"/>
        <w:rPr>
          <w:b/>
        </w:rPr>
      </w:pPr>
      <w:r w:rsidRPr="00C850BE">
        <w:rPr>
          <w:b/>
        </w:rPr>
        <w:t xml:space="preserve">„Miejsca Przyjazne Seniorom i </w:t>
      </w:r>
      <w:r>
        <w:rPr>
          <w:b/>
        </w:rPr>
        <w:t>O</w:t>
      </w:r>
      <w:r w:rsidRPr="00C850BE">
        <w:rPr>
          <w:b/>
        </w:rPr>
        <w:t xml:space="preserve">sobom </w:t>
      </w:r>
      <w:r>
        <w:rPr>
          <w:b/>
        </w:rPr>
        <w:t>N</w:t>
      </w:r>
      <w:r w:rsidRPr="00C850BE">
        <w:rPr>
          <w:b/>
        </w:rPr>
        <w:t>iepełnosprawnym w Opolu”</w:t>
      </w:r>
    </w:p>
    <w:p w:rsidR="00057812" w:rsidRPr="00C850BE" w:rsidRDefault="00057812" w:rsidP="008619CB">
      <w:pPr>
        <w:jc w:val="center"/>
        <w:outlineLvl w:val="0"/>
        <w:rPr>
          <w:b/>
        </w:rPr>
      </w:pPr>
      <w:r w:rsidRPr="00C850BE">
        <w:rPr>
          <w:b/>
        </w:rPr>
        <w:t>Edycja 20</w:t>
      </w:r>
      <w:r>
        <w:rPr>
          <w:b/>
        </w:rPr>
        <w:t>20</w:t>
      </w:r>
    </w:p>
    <w:p w:rsidR="00057812" w:rsidRPr="00C850BE" w:rsidRDefault="00057812"/>
    <w:p w:rsidR="00057812" w:rsidRDefault="00057812" w:rsidP="000E3CDD">
      <w:pPr>
        <w:ind w:left="360"/>
        <w:jc w:val="center"/>
        <w:rPr>
          <w:b/>
        </w:rPr>
      </w:pPr>
      <w:r>
        <w:rPr>
          <w:b/>
        </w:rPr>
        <w:t xml:space="preserve"> </w:t>
      </w:r>
      <w:r>
        <w:rPr>
          <w:rFonts w:cs="Calibri"/>
          <w:b/>
        </w:rPr>
        <w:t>§</w:t>
      </w:r>
      <w:r>
        <w:rPr>
          <w:b/>
        </w:rPr>
        <w:t xml:space="preserve"> 1</w:t>
      </w:r>
    </w:p>
    <w:p w:rsidR="00057812" w:rsidRPr="00C850BE" w:rsidRDefault="00057812" w:rsidP="000E3CDD">
      <w:pPr>
        <w:ind w:left="360"/>
        <w:jc w:val="center"/>
        <w:rPr>
          <w:b/>
        </w:rPr>
      </w:pPr>
      <w:r w:rsidRPr="00C850BE">
        <w:rPr>
          <w:b/>
        </w:rPr>
        <w:t>Postanawiania ogólne</w:t>
      </w:r>
    </w:p>
    <w:p w:rsidR="00057812" w:rsidRPr="00C850BE" w:rsidRDefault="00057812" w:rsidP="000E3CDD">
      <w:pPr>
        <w:numPr>
          <w:ilvl w:val="1"/>
          <w:numId w:val="1"/>
        </w:numPr>
        <w:ind w:hanging="1260"/>
        <w:jc w:val="both"/>
      </w:pPr>
      <w:r w:rsidRPr="00C850BE">
        <w:t xml:space="preserve"> Niniejszy </w:t>
      </w:r>
      <w:r>
        <w:t>r</w:t>
      </w:r>
      <w:r w:rsidRPr="00C850BE">
        <w:t xml:space="preserve">egulamin określa zasady, zakres i warunki uczestnictwa w </w:t>
      </w:r>
      <w:r>
        <w:t>k</w:t>
      </w:r>
      <w:r w:rsidRPr="00C850BE">
        <w:t>onkursie.</w:t>
      </w:r>
    </w:p>
    <w:p w:rsidR="00057812" w:rsidRPr="00C850BE" w:rsidRDefault="00057812" w:rsidP="000E3CDD">
      <w:pPr>
        <w:numPr>
          <w:ilvl w:val="1"/>
          <w:numId w:val="1"/>
        </w:numPr>
        <w:ind w:left="720" w:hanging="540"/>
        <w:jc w:val="both"/>
      </w:pPr>
      <w:r w:rsidRPr="00BE5157">
        <w:rPr>
          <w:b/>
          <w:i/>
        </w:rPr>
        <w:t>,,Organizator"</w:t>
      </w:r>
      <w:r w:rsidRPr="00682F6C">
        <w:t xml:space="preserve"> - Organizatorem konkursu „Miejsca Przyjazne Seniorom</w:t>
      </w:r>
      <w:r>
        <w:t xml:space="preserve"> i Osobom Niepełnosprawnym</w:t>
      </w:r>
      <w:r w:rsidRPr="00682F6C">
        <w:t xml:space="preserve"> w Opolu”</w:t>
      </w:r>
      <w:r>
        <w:t xml:space="preserve"> - edycja 2020 </w:t>
      </w:r>
      <w:r w:rsidRPr="00682F6C">
        <w:t xml:space="preserve">jest Wydział Polityki Społecznej Urzędu Miasta Opola </w:t>
      </w:r>
      <w:r>
        <w:t xml:space="preserve">przy udziale </w:t>
      </w:r>
      <w:r w:rsidRPr="00682F6C">
        <w:t>Miejski</w:t>
      </w:r>
      <w:r>
        <w:t>ego</w:t>
      </w:r>
      <w:r w:rsidRPr="00682F6C">
        <w:t xml:space="preserve"> Ośrodk</w:t>
      </w:r>
      <w:r>
        <w:t>a</w:t>
      </w:r>
      <w:r w:rsidRPr="00682F6C">
        <w:t xml:space="preserve"> Pomocy Rodzinie w Opolu – Centrum Informacyjno</w:t>
      </w:r>
      <w:r>
        <w:t xml:space="preserve"> </w:t>
      </w:r>
      <w:r w:rsidRPr="00682F6C">
        <w:t>-</w:t>
      </w:r>
      <w:r>
        <w:t xml:space="preserve"> </w:t>
      </w:r>
      <w:r w:rsidRPr="00682F6C">
        <w:t xml:space="preserve">Edukacyjne „Senior w Opolu” </w:t>
      </w:r>
      <w:r w:rsidRPr="00C850BE">
        <w:t>- zwany dalej „Organizatorem”.</w:t>
      </w:r>
    </w:p>
    <w:p w:rsidR="00057812" w:rsidRDefault="00057812" w:rsidP="000E3CDD">
      <w:pPr>
        <w:numPr>
          <w:ilvl w:val="1"/>
          <w:numId w:val="1"/>
        </w:numPr>
        <w:ind w:left="720" w:hanging="540"/>
        <w:jc w:val="both"/>
      </w:pPr>
      <w:r w:rsidRPr="00BE5157">
        <w:rPr>
          <w:b/>
          <w:i/>
        </w:rPr>
        <w:t>,,Konkurs"</w:t>
      </w:r>
      <w:r>
        <w:t xml:space="preserve"> - k</w:t>
      </w:r>
      <w:r w:rsidRPr="00C850BE">
        <w:t xml:space="preserve">onkurs „Miejsca Przyjazne Seniorom i </w:t>
      </w:r>
      <w:r>
        <w:t>O</w:t>
      </w:r>
      <w:r w:rsidRPr="00C850BE">
        <w:t xml:space="preserve">sobom Niepełnosprawnym </w:t>
      </w:r>
      <w:r>
        <w:br/>
      </w:r>
      <w:r w:rsidRPr="00C850BE">
        <w:t>w Opolu”</w:t>
      </w:r>
      <w:r>
        <w:t xml:space="preserve"> -  edycja 2020</w:t>
      </w:r>
      <w:r w:rsidRPr="00C850BE">
        <w:t xml:space="preserve"> prowadzony </w:t>
      </w:r>
      <w:r>
        <w:t xml:space="preserve">jest </w:t>
      </w:r>
      <w:r w:rsidRPr="00C850BE">
        <w:t>na zasadach określonych niniejszym Regulaminem.</w:t>
      </w:r>
    </w:p>
    <w:p w:rsidR="00057812" w:rsidRPr="00FC5B31" w:rsidRDefault="00057812" w:rsidP="00FC5B31">
      <w:pPr>
        <w:numPr>
          <w:ilvl w:val="1"/>
          <w:numId w:val="1"/>
        </w:numPr>
        <w:ind w:left="720" w:hanging="540"/>
        <w:jc w:val="both"/>
      </w:pPr>
      <w:r w:rsidRPr="00BE5157">
        <w:rPr>
          <w:b/>
          <w:i/>
        </w:rPr>
        <w:t>,,Certyfikat"</w:t>
      </w:r>
      <w:r>
        <w:rPr>
          <w:b/>
        </w:rPr>
        <w:t xml:space="preserve"> - </w:t>
      </w:r>
      <w:r>
        <w:t>certyfikat ,,Miejsca Przyjazne Seniorom i Osobom N</w:t>
      </w:r>
      <w:r w:rsidRPr="00FC5B31">
        <w:t xml:space="preserve">iepełnosprawnym </w:t>
      </w:r>
      <w:r>
        <w:br/>
      </w:r>
      <w:r w:rsidRPr="00FC5B31">
        <w:t>w Opolu"</w:t>
      </w:r>
      <w:r>
        <w:t xml:space="preserve"> - edycja 2020</w:t>
      </w:r>
    </w:p>
    <w:p w:rsidR="00057812" w:rsidRDefault="00057812" w:rsidP="000E3CDD">
      <w:pPr>
        <w:numPr>
          <w:ilvl w:val="1"/>
          <w:numId w:val="1"/>
        </w:numPr>
        <w:ind w:hanging="1260"/>
        <w:jc w:val="both"/>
      </w:pPr>
      <w:r w:rsidRPr="00C850BE">
        <w:t>Konkurs odbywa się pod honorowym patronatem Prezydenta Miasta Opola.</w:t>
      </w:r>
    </w:p>
    <w:p w:rsidR="00057812" w:rsidRDefault="00057812" w:rsidP="000E3CDD">
      <w:pPr>
        <w:jc w:val="center"/>
        <w:rPr>
          <w:rFonts w:cs="Calibri"/>
          <w:b/>
        </w:rPr>
      </w:pPr>
    </w:p>
    <w:p w:rsidR="00057812" w:rsidRDefault="00057812" w:rsidP="000E3CDD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2</w:t>
      </w:r>
    </w:p>
    <w:p w:rsidR="00057812" w:rsidRPr="00C850BE" w:rsidRDefault="00057812" w:rsidP="0051719D">
      <w:pPr>
        <w:ind w:left="360"/>
        <w:jc w:val="center"/>
      </w:pPr>
      <w:r>
        <w:rPr>
          <w:b/>
        </w:rPr>
        <w:t>Przedmiot konkursu</w:t>
      </w:r>
    </w:p>
    <w:p w:rsidR="00057812" w:rsidRPr="00C850BE" w:rsidRDefault="00057812" w:rsidP="000E3CDD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>
        <w:t>Przedmiotem</w:t>
      </w:r>
      <w:r w:rsidRPr="00C850BE">
        <w:t xml:space="preserve"> konkursu jest wyróżnienie i promowanie miejsc w Opolu, w których seniorzy </w:t>
      </w:r>
      <w:r>
        <w:br/>
      </w:r>
      <w:r w:rsidRPr="00C850BE">
        <w:t xml:space="preserve">i osoby niepełnosprawne </w:t>
      </w:r>
      <w:r>
        <w:t>dobrze się czują</w:t>
      </w:r>
      <w:r w:rsidRPr="00C850BE">
        <w:t xml:space="preserve">, są traktowane życzliwie, mogą skorzystać </w:t>
      </w:r>
      <w:r>
        <w:br/>
      </w:r>
      <w:r w:rsidRPr="00C850BE">
        <w:t>z najwyższej jakości usług kierowanych do nich.</w:t>
      </w:r>
    </w:p>
    <w:p w:rsidR="00057812" w:rsidRDefault="00057812" w:rsidP="000E3CDD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 w:rsidRPr="00C850BE">
        <w:t xml:space="preserve">Konkurs kierowany jest do instytucji publicznych, organizacji pozarządowych, podmiotów </w:t>
      </w:r>
      <w:r>
        <w:br/>
      </w:r>
      <w:r w:rsidRPr="00C850BE">
        <w:t>i osób prowadzących działalność gospodarczą na terenie miasta Opola otwartych na potrzeby osób starszych i niepełnosprawnych.</w:t>
      </w:r>
    </w:p>
    <w:p w:rsidR="00057812" w:rsidRPr="00C850BE" w:rsidRDefault="00057812" w:rsidP="000E3CDD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 w:rsidRPr="00C850BE">
        <w:t xml:space="preserve">W ramach konkursu nagradzane </w:t>
      </w:r>
      <w:r>
        <w:t xml:space="preserve">są instytucje publiczne, organizacje pozarządowe, </w:t>
      </w:r>
      <w:r w:rsidRPr="00C850BE">
        <w:t xml:space="preserve"> podmioty</w:t>
      </w:r>
      <w:r>
        <w:t xml:space="preserve"> i osoby prowadzące działalność gospodarczą</w:t>
      </w:r>
      <w:r w:rsidRPr="00C850BE">
        <w:t xml:space="preserve">, które wykażą, że </w:t>
      </w:r>
      <w:r>
        <w:t xml:space="preserve">prowadzona </w:t>
      </w:r>
      <w:r w:rsidRPr="00C850BE">
        <w:t>działalność przyczynia się do przełamywania</w:t>
      </w:r>
      <w:r>
        <w:t xml:space="preserve"> barier:</w:t>
      </w:r>
      <w:r w:rsidRPr="00C850BE">
        <w:t xml:space="preserve"> architektonicznych,</w:t>
      </w:r>
      <w:r>
        <w:t xml:space="preserve"> komunikacyjnych, ekonomicznych, </w:t>
      </w:r>
      <w:r w:rsidRPr="00C850BE">
        <w:t xml:space="preserve"> społecznych, </w:t>
      </w:r>
      <w:r>
        <w:t xml:space="preserve"> </w:t>
      </w:r>
      <w:r w:rsidRPr="00C850BE">
        <w:t>z którymi borykają się osoby starsze oraz niepełnosprawne.</w:t>
      </w:r>
    </w:p>
    <w:p w:rsidR="00057812" w:rsidRPr="006D234B" w:rsidRDefault="00057812" w:rsidP="006D234B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 w:rsidRPr="006D234B">
        <w:rPr>
          <w:rFonts w:cs="Calibri"/>
          <w:lang w:eastAsia="ko-KR"/>
        </w:rPr>
        <w:t xml:space="preserve">Konkurs </w:t>
      </w:r>
      <w:r w:rsidRPr="006D234B">
        <w:rPr>
          <w:b/>
        </w:rPr>
        <w:t>„Miejsca Przyjazne Seniorom</w:t>
      </w:r>
      <w:r>
        <w:rPr>
          <w:b/>
        </w:rPr>
        <w:t xml:space="preserve"> i Osobom Niepełnosprawnym</w:t>
      </w:r>
      <w:r w:rsidRPr="006D234B">
        <w:rPr>
          <w:b/>
        </w:rPr>
        <w:t xml:space="preserve"> w Opolu”</w:t>
      </w:r>
      <w:r>
        <w:rPr>
          <w:b/>
        </w:rPr>
        <w:t xml:space="preserve"> - edycja 2020 </w:t>
      </w:r>
      <w:r w:rsidRPr="006D234B">
        <w:rPr>
          <w:rFonts w:cs="Calibri"/>
          <w:lang w:eastAsia="ko-KR"/>
        </w:rPr>
        <w:t>prowadzony jest w następujących</w:t>
      </w:r>
      <w:r w:rsidRPr="006D234B">
        <w:t xml:space="preserve"> </w:t>
      </w:r>
      <w:r w:rsidRPr="006D234B">
        <w:rPr>
          <w:rFonts w:cs="Calibri"/>
          <w:lang w:eastAsia="ko-KR"/>
        </w:rPr>
        <w:t>kategoriach</w:t>
      </w:r>
      <w:r w:rsidRPr="006D234B">
        <w:t>:</w:t>
      </w:r>
    </w:p>
    <w:p w:rsidR="00057812" w:rsidRPr="006D234B" w:rsidRDefault="00057812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6D234B">
        <w:t>Usługi publiczne,</w:t>
      </w:r>
    </w:p>
    <w:p w:rsidR="00057812" w:rsidRPr="006D234B" w:rsidRDefault="00057812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6D234B">
        <w:t>Zdrowie,</w:t>
      </w:r>
    </w:p>
    <w:p w:rsidR="00057812" w:rsidRPr="006D234B" w:rsidRDefault="00057812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6D234B">
        <w:t>Kultura i sztuka,</w:t>
      </w:r>
    </w:p>
    <w:p w:rsidR="00057812" w:rsidRDefault="00057812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C850BE">
        <w:t>Sport i rekreacja,</w:t>
      </w:r>
    </w:p>
    <w:p w:rsidR="00057812" w:rsidRDefault="00057812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C850BE">
        <w:t>Gastronomia,</w:t>
      </w:r>
    </w:p>
    <w:p w:rsidR="00057812" w:rsidRDefault="00057812" w:rsidP="00080FE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C850BE">
        <w:t>Usługi różne.</w:t>
      </w:r>
    </w:p>
    <w:p w:rsidR="00057812" w:rsidRDefault="00057812" w:rsidP="00080FEB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>
        <w:t>Miejsca wyróżnione w konkursie otrzymają certyfikat:</w:t>
      </w:r>
      <w:r w:rsidRPr="00C850BE">
        <w:t xml:space="preserve"> </w:t>
      </w:r>
      <w:r>
        <w:rPr>
          <w:b/>
        </w:rPr>
        <w:t>,,Miejsca Przyjazne S</w:t>
      </w:r>
      <w:r w:rsidRPr="00682F6C">
        <w:rPr>
          <w:b/>
        </w:rPr>
        <w:t xml:space="preserve">eniorom </w:t>
      </w:r>
      <w:r>
        <w:rPr>
          <w:b/>
        </w:rPr>
        <w:br/>
        <w:t>i Osobom N</w:t>
      </w:r>
      <w:r w:rsidRPr="00682F6C">
        <w:rPr>
          <w:b/>
        </w:rPr>
        <w:t>iepełnosprawnym w Opolu"</w:t>
      </w:r>
      <w:r>
        <w:rPr>
          <w:b/>
        </w:rPr>
        <w:t>- edycja 2020</w:t>
      </w:r>
      <w:r w:rsidRPr="00682F6C">
        <w:t>.</w:t>
      </w:r>
    </w:p>
    <w:p w:rsidR="00057812" w:rsidRPr="00C850BE" w:rsidRDefault="00057812" w:rsidP="00080FEB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>
        <w:t xml:space="preserve">Trzecia </w:t>
      </w:r>
      <w:r w:rsidRPr="00C850BE">
        <w:t xml:space="preserve">edycja konkursu </w:t>
      </w:r>
      <w:r w:rsidRPr="00530603">
        <w:rPr>
          <w:b/>
        </w:rPr>
        <w:t>,,Miejs</w:t>
      </w:r>
      <w:r>
        <w:rPr>
          <w:b/>
        </w:rPr>
        <w:t>ca Przyjazne Seniorom i Osobom N</w:t>
      </w:r>
      <w:r w:rsidRPr="00530603">
        <w:rPr>
          <w:b/>
        </w:rPr>
        <w:t xml:space="preserve">iepełnosprawnym </w:t>
      </w:r>
      <w:r w:rsidRPr="00530603">
        <w:rPr>
          <w:b/>
        </w:rPr>
        <w:br/>
        <w:t>w Opolu"</w:t>
      </w:r>
      <w:r w:rsidRPr="00C850BE">
        <w:t xml:space="preserve"> </w:t>
      </w:r>
      <w:r>
        <w:t xml:space="preserve"> </w:t>
      </w:r>
      <w:r w:rsidRPr="00C850BE">
        <w:t xml:space="preserve">zostanie zorganizowana w okresie </w:t>
      </w:r>
      <w:r w:rsidRPr="00530603">
        <w:rPr>
          <w:b/>
        </w:rPr>
        <w:t xml:space="preserve">od </w:t>
      </w:r>
      <w:r>
        <w:rPr>
          <w:b/>
        </w:rPr>
        <w:t>13 lipca</w:t>
      </w:r>
      <w:r w:rsidRPr="00530603">
        <w:rPr>
          <w:b/>
        </w:rPr>
        <w:t xml:space="preserve"> do </w:t>
      </w:r>
      <w:r>
        <w:rPr>
          <w:b/>
        </w:rPr>
        <w:t>31 sierpnia</w:t>
      </w:r>
      <w:r w:rsidRPr="00530603">
        <w:rPr>
          <w:b/>
        </w:rPr>
        <w:t xml:space="preserve"> 20</w:t>
      </w:r>
      <w:r>
        <w:rPr>
          <w:b/>
        </w:rPr>
        <w:t>20</w:t>
      </w:r>
      <w:r w:rsidRPr="00530603">
        <w:rPr>
          <w:b/>
        </w:rPr>
        <w:t xml:space="preserve"> r.</w:t>
      </w:r>
      <w:r w:rsidRPr="00C850BE">
        <w:t xml:space="preserve"> </w:t>
      </w:r>
    </w:p>
    <w:p w:rsidR="00057812" w:rsidRDefault="00057812" w:rsidP="000019E5">
      <w:pPr>
        <w:numPr>
          <w:ilvl w:val="0"/>
          <w:numId w:val="11"/>
        </w:numPr>
        <w:tabs>
          <w:tab w:val="clear" w:pos="1440"/>
          <w:tab w:val="num" w:pos="180"/>
        </w:tabs>
        <w:ind w:left="720" w:hanging="540"/>
        <w:jc w:val="both"/>
      </w:pPr>
      <w:r w:rsidRPr="00C850BE">
        <w:t xml:space="preserve">Konkurs </w:t>
      </w:r>
      <w:r>
        <w:t xml:space="preserve">odbywa się od 2018r. i będzie organizowany </w:t>
      </w:r>
      <w:r w:rsidRPr="00C850BE">
        <w:t>cyklicz</w:t>
      </w:r>
      <w:r>
        <w:t>nie każdego roku kalendarzowego.</w:t>
      </w:r>
    </w:p>
    <w:p w:rsidR="00057812" w:rsidRDefault="00057812" w:rsidP="00080FEB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3</w:t>
      </w:r>
    </w:p>
    <w:p w:rsidR="00057812" w:rsidRDefault="00057812" w:rsidP="00080FEB">
      <w:pPr>
        <w:pStyle w:val="Tretekstu"/>
        <w:spacing w:line="240" w:lineRule="auto"/>
        <w:ind w:left="18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Zasięg i warunki uczestnictwa w konkursie</w:t>
      </w:r>
    </w:p>
    <w:p w:rsidR="00057812" w:rsidRPr="00080FEB" w:rsidRDefault="00057812" w:rsidP="00AF5D18">
      <w:pPr>
        <w:pStyle w:val="Tretekstu"/>
        <w:numPr>
          <w:ilvl w:val="0"/>
          <w:numId w:val="17"/>
        </w:numPr>
        <w:tabs>
          <w:tab w:val="clear" w:pos="900"/>
          <w:tab w:val="num" w:pos="720"/>
        </w:tabs>
        <w:spacing w:line="240" w:lineRule="auto"/>
        <w:ind w:hanging="720"/>
        <w:jc w:val="both"/>
        <w:rPr>
          <w:rFonts w:cs="Calibri"/>
        </w:rPr>
      </w:pPr>
      <w:r>
        <w:t>Do konkursu mogą zgłaszać się</w:t>
      </w:r>
      <w:r w:rsidRPr="00C850BE">
        <w:t>:</w:t>
      </w:r>
    </w:p>
    <w:p w:rsidR="00057812" w:rsidRPr="00C850BE" w:rsidRDefault="00057812" w:rsidP="00054C00">
      <w:pPr>
        <w:numPr>
          <w:ilvl w:val="0"/>
          <w:numId w:val="8"/>
        </w:numPr>
        <w:tabs>
          <w:tab w:val="clear" w:pos="2700"/>
          <w:tab w:val="num" w:pos="1620"/>
        </w:tabs>
        <w:ind w:left="1620" w:hanging="540"/>
        <w:jc w:val="both"/>
      </w:pPr>
      <w:r w:rsidRPr="00C850BE">
        <w:t>Podmioty wymien</w:t>
      </w:r>
      <w:r>
        <w:t xml:space="preserve">ione w § 2 ust. 3 </w:t>
      </w:r>
      <w:r w:rsidRPr="00C850BE">
        <w:t>(wraz z listą poparcia</w:t>
      </w:r>
      <w:r>
        <w:t xml:space="preserve"> - z min. 10 podpisami mieszkańców miasta Opola</w:t>
      </w:r>
      <w:r w:rsidRPr="00C850BE">
        <w:t>),</w:t>
      </w:r>
    </w:p>
    <w:p w:rsidR="00057812" w:rsidRDefault="00057812" w:rsidP="00EA7009">
      <w:pPr>
        <w:numPr>
          <w:ilvl w:val="0"/>
          <w:numId w:val="8"/>
        </w:numPr>
        <w:tabs>
          <w:tab w:val="clear" w:pos="2700"/>
          <w:tab w:val="num" w:pos="1620"/>
        </w:tabs>
        <w:ind w:left="1620" w:hanging="540"/>
        <w:jc w:val="both"/>
      </w:pPr>
      <w:r w:rsidRPr="00C850BE">
        <w:t xml:space="preserve">Grupy co najmniej 10 osób </w:t>
      </w:r>
      <w:r>
        <w:t xml:space="preserve">- </w:t>
      </w:r>
      <w:r w:rsidRPr="00C850BE">
        <w:t xml:space="preserve">mieszkańców </w:t>
      </w:r>
      <w:r>
        <w:t xml:space="preserve">miasta </w:t>
      </w:r>
      <w:r w:rsidRPr="00C850BE">
        <w:t>Opola chcących wyróżni</w:t>
      </w:r>
      <w:r>
        <w:t>ć instytucję publiczną, organizację pozarządową, podmiot lub osobę prowadzącą działalność gospodarczą wymienioną w § 2 ust. 3</w:t>
      </w:r>
    </w:p>
    <w:p w:rsidR="00057812" w:rsidRDefault="00057812" w:rsidP="00515FC8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4</w:t>
      </w:r>
    </w:p>
    <w:p w:rsidR="00057812" w:rsidRPr="00515FC8" w:rsidRDefault="00057812" w:rsidP="00515FC8">
      <w:pPr>
        <w:ind w:left="1080"/>
        <w:jc w:val="both"/>
        <w:rPr>
          <w:b/>
        </w:rPr>
      </w:pPr>
      <w:r>
        <w:tab/>
      </w:r>
      <w:r>
        <w:tab/>
      </w:r>
      <w:r>
        <w:tab/>
      </w:r>
      <w:r>
        <w:tab/>
        <w:t xml:space="preserve"> </w:t>
      </w:r>
      <w:r w:rsidRPr="00515FC8">
        <w:rPr>
          <w:b/>
        </w:rPr>
        <w:t>Terminarz konkursu</w:t>
      </w:r>
    </w:p>
    <w:p w:rsidR="00057812" w:rsidRDefault="00057812" w:rsidP="00AF5D18">
      <w:pPr>
        <w:numPr>
          <w:ilvl w:val="0"/>
          <w:numId w:val="22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Zgłoszenia do konkursu przyjmowane będą wyłącznie na</w:t>
      </w:r>
      <w:r>
        <w:t xml:space="preserve"> podstawie formularza zgłoszeniowego</w:t>
      </w:r>
      <w:r w:rsidRPr="00C850BE">
        <w:t>,</w:t>
      </w:r>
      <w:r>
        <w:t xml:space="preserve"> </w:t>
      </w:r>
      <w:r w:rsidRPr="00C850BE">
        <w:t xml:space="preserve"> którego wzór stanowi załącznik nr 1 i 2 do </w:t>
      </w:r>
      <w:r>
        <w:t xml:space="preserve">niniejszego </w:t>
      </w:r>
      <w:r w:rsidRPr="00C850BE">
        <w:t>regulaminu.</w:t>
      </w:r>
    </w:p>
    <w:p w:rsidR="00057812" w:rsidRDefault="00057812" w:rsidP="00AF5D18">
      <w:pPr>
        <w:numPr>
          <w:ilvl w:val="0"/>
          <w:numId w:val="22"/>
        </w:numPr>
        <w:tabs>
          <w:tab w:val="clear" w:pos="900"/>
          <w:tab w:val="num" w:pos="720"/>
        </w:tabs>
        <w:ind w:left="720" w:hanging="540"/>
        <w:jc w:val="both"/>
      </w:pPr>
      <w:r>
        <w:t>Formularze zgłoszeniowe</w:t>
      </w:r>
      <w:r w:rsidRPr="00C850BE">
        <w:t xml:space="preserve"> należy dostar</w:t>
      </w:r>
      <w:r>
        <w:t xml:space="preserve">czyć do organizatora osobiście lub </w:t>
      </w:r>
      <w:r w:rsidRPr="00C850BE">
        <w:t>listownie</w:t>
      </w:r>
      <w:r>
        <w:t xml:space="preserve"> na adres: Centrum Informacyjno - Edukacyjne ,,Senior w Opolu"</w:t>
      </w:r>
      <w:r w:rsidRPr="00515FC8">
        <w:t xml:space="preserve"> </w:t>
      </w:r>
      <w:r>
        <w:t xml:space="preserve">ul. Krakowska 32 </w:t>
      </w:r>
      <w:r>
        <w:br/>
        <w:t>45-075 Opole</w:t>
      </w:r>
      <w:r w:rsidRPr="00C850BE">
        <w:t xml:space="preserve"> lub za pośrednictwem poczty elektronicznej na adres: </w:t>
      </w:r>
      <w:smartTag w:uri="urn:schemas-microsoft-com:office:smarttags" w:element="PersonName">
        <w:smartTag w:uri="urn:schemas-microsoft-com:office:smarttags" w:element="PersonName">
          <w:r w:rsidRPr="00C850BE">
            <w:t>m.jarosz-basztabin@mopr.opole</w:t>
          </w:r>
        </w:smartTag>
        <w:r w:rsidRPr="00C850BE">
          <w:t>.pl</w:t>
        </w:r>
      </w:smartTag>
      <w:r w:rsidRPr="00C850BE">
        <w:t>.</w:t>
      </w:r>
    </w:p>
    <w:p w:rsidR="00057812" w:rsidRDefault="00057812" w:rsidP="00AF5D18">
      <w:pPr>
        <w:numPr>
          <w:ilvl w:val="0"/>
          <w:numId w:val="22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Formularze</w:t>
      </w:r>
      <w:r>
        <w:t xml:space="preserve"> zgłoszeniowe</w:t>
      </w:r>
      <w:r w:rsidRPr="00C850BE">
        <w:t xml:space="preserve"> przyjmowane będą przez organizatora </w:t>
      </w:r>
      <w:r w:rsidRPr="00682F6C">
        <w:rPr>
          <w:b/>
        </w:rPr>
        <w:t>do 3</w:t>
      </w:r>
      <w:r>
        <w:rPr>
          <w:b/>
        </w:rPr>
        <w:t>1</w:t>
      </w:r>
      <w:r w:rsidRPr="00682F6C">
        <w:rPr>
          <w:b/>
        </w:rPr>
        <w:t xml:space="preserve"> </w:t>
      </w:r>
      <w:r>
        <w:rPr>
          <w:b/>
        </w:rPr>
        <w:t>sierpnia</w:t>
      </w:r>
      <w:r w:rsidRPr="00682F6C">
        <w:rPr>
          <w:b/>
        </w:rPr>
        <w:t xml:space="preserve"> </w:t>
      </w:r>
      <w:r>
        <w:rPr>
          <w:b/>
        </w:rPr>
        <w:t>2020 r.</w:t>
      </w:r>
      <w:r>
        <w:rPr>
          <w:b/>
        </w:rPr>
        <w:br/>
      </w:r>
      <w:r w:rsidRPr="00682F6C">
        <w:rPr>
          <w:b/>
        </w:rPr>
        <w:t>do godz. 15:00</w:t>
      </w:r>
      <w:r w:rsidRPr="00682F6C">
        <w:t xml:space="preserve"> </w:t>
      </w:r>
      <w:r w:rsidRPr="00C850BE">
        <w:t>(decyduje data i godzina wpływu formularza).</w:t>
      </w:r>
    </w:p>
    <w:p w:rsidR="00057812" w:rsidRDefault="00057812" w:rsidP="00AF5D18">
      <w:pPr>
        <w:numPr>
          <w:ilvl w:val="0"/>
          <w:numId w:val="22"/>
        </w:numPr>
        <w:tabs>
          <w:tab w:val="clear" w:pos="900"/>
          <w:tab w:val="num" w:pos="180"/>
        </w:tabs>
        <w:ind w:hanging="720"/>
        <w:jc w:val="both"/>
      </w:pPr>
      <w:r w:rsidRPr="00C850BE">
        <w:t>Formularze</w:t>
      </w:r>
      <w:r>
        <w:t xml:space="preserve"> zgłoszeniowe</w:t>
      </w:r>
      <w:r w:rsidRPr="00C850BE">
        <w:t>, które wpłyną po ww. terminie będą odrzucone.</w:t>
      </w:r>
    </w:p>
    <w:p w:rsidR="00057812" w:rsidRPr="00AF5D18" w:rsidRDefault="00057812" w:rsidP="00AF5D18">
      <w:pPr>
        <w:numPr>
          <w:ilvl w:val="0"/>
          <w:numId w:val="22"/>
        </w:numPr>
        <w:tabs>
          <w:tab w:val="clear" w:pos="900"/>
          <w:tab w:val="num" w:pos="180"/>
        </w:tabs>
        <w:ind w:hanging="720"/>
        <w:jc w:val="both"/>
      </w:pPr>
      <w:r w:rsidRPr="00AF5D18">
        <w:rPr>
          <w:lang w:eastAsia="pl-PL"/>
        </w:rPr>
        <w:t>Termin ogłoszeni</w:t>
      </w:r>
      <w:r>
        <w:rPr>
          <w:lang w:eastAsia="pl-PL"/>
        </w:rPr>
        <w:t>a</w:t>
      </w:r>
      <w:r w:rsidRPr="00AF5D18">
        <w:rPr>
          <w:lang w:eastAsia="pl-PL"/>
        </w:rPr>
        <w:t xml:space="preserve"> wyników</w:t>
      </w:r>
      <w:r>
        <w:rPr>
          <w:lang w:eastAsia="pl-PL"/>
        </w:rPr>
        <w:t>:</w:t>
      </w:r>
      <w:r w:rsidRPr="00AF5D18">
        <w:rPr>
          <w:lang w:eastAsia="pl-PL"/>
        </w:rPr>
        <w:t xml:space="preserve"> </w:t>
      </w:r>
      <w:r w:rsidRPr="00D06FF4">
        <w:rPr>
          <w:b/>
          <w:lang w:eastAsia="pl-PL"/>
        </w:rPr>
        <w:t>wrzesień 2020 r</w:t>
      </w:r>
      <w:r w:rsidRPr="00AF5D18">
        <w:rPr>
          <w:b/>
          <w:lang w:eastAsia="pl-PL"/>
        </w:rPr>
        <w:t>.</w:t>
      </w:r>
      <w:r w:rsidRPr="00AF5D18">
        <w:rPr>
          <w:b/>
          <w:lang w:eastAsia="pl-PL"/>
        </w:rPr>
        <w:tab/>
      </w:r>
    </w:p>
    <w:p w:rsidR="00057812" w:rsidRDefault="00057812" w:rsidP="00AF5D18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5</w:t>
      </w:r>
    </w:p>
    <w:p w:rsidR="00057812" w:rsidRDefault="00057812" w:rsidP="00AF5D18">
      <w:pPr>
        <w:ind w:left="1080"/>
        <w:jc w:val="both"/>
        <w:rPr>
          <w:b/>
        </w:rPr>
      </w:pP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Komisja konkursowa</w:t>
      </w:r>
    </w:p>
    <w:p w:rsidR="00057812" w:rsidRPr="00AF5D18" w:rsidRDefault="00057812" w:rsidP="00AF5D18">
      <w:pPr>
        <w:numPr>
          <w:ilvl w:val="0"/>
          <w:numId w:val="24"/>
        </w:numPr>
        <w:tabs>
          <w:tab w:val="clear" w:pos="1800"/>
          <w:tab w:val="num" w:pos="720"/>
        </w:tabs>
        <w:ind w:left="720" w:hanging="540"/>
        <w:jc w:val="both"/>
        <w:rPr>
          <w:b/>
        </w:rPr>
      </w:pPr>
      <w:r w:rsidRPr="00C850BE">
        <w:t xml:space="preserve">Certyfikaty </w:t>
      </w:r>
      <w:r>
        <w:rPr>
          <w:b/>
        </w:rPr>
        <w:t>,,Miejsca Przyjazne Seniorom i Osobom N</w:t>
      </w:r>
      <w:r w:rsidRPr="00AF5D18">
        <w:rPr>
          <w:b/>
        </w:rPr>
        <w:t xml:space="preserve">iepełnosprawnym w Opolu" </w:t>
      </w:r>
      <w:r w:rsidRPr="00C850BE">
        <w:t>przyznawane będą przez komisję konkursową, w skład której wejdą:</w:t>
      </w:r>
    </w:p>
    <w:p w:rsidR="00057812" w:rsidRPr="00093531" w:rsidRDefault="00057812" w:rsidP="00AF5D18">
      <w:pPr>
        <w:numPr>
          <w:ilvl w:val="0"/>
          <w:numId w:val="26"/>
        </w:numPr>
        <w:tabs>
          <w:tab w:val="clear" w:pos="2700"/>
          <w:tab w:val="num" w:pos="1440"/>
        </w:tabs>
        <w:ind w:hanging="1620"/>
        <w:jc w:val="both"/>
      </w:pPr>
      <w:r w:rsidRPr="00093531">
        <w:rPr>
          <w:rFonts w:cs="Calibri"/>
          <w:color w:val="000000"/>
          <w:lang w:eastAsia="pl-PL"/>
        </w:rPr>
        <w:t>Pan Przemysław Zych - Zastępca Prezydenta Miasta Opola - Przewodniczący;</w:t>
      </w:r>
    </w:p>
    <w:p w:rsidR="00057812" w:rsidRPr="00093531" w:rsidRDefault="00057812" w:rsidP="00AF5D18">
      <w:pPr>
        <w:numPr>
          <w:ilvl w:val="0"/>
          <w:numId w:val="26"/>
        </w:numPr>
        <w:tabs>
          <w:tab w:val="clear" w:pos="2700"/>
          <w:tab w:val="num" w:pos="1440"/>
        </w:tabs>
        <w:ind w:hanging="1620"/>
        <w:jc w:val="both"/>
      </w:pPr>
      <w:r w:rsidRPr="00093531">
        <w:t>Przedsta</w:t>
      </w:r>
      <w:r>
        <w:t>wiciele Organizatora – 3</w:t>
      </w:r>
      <w:r w:rsidRPr="00093531">
        <w:t xml:space="preserve"> osoby;</w:t>
      </w:r>
    </w:p>
    <w:p w:rsidR="00057812" w:rsidRDefault="00057812" w:rsidP="00093531">
      <w:pPr>
        <w:numPr>
          <w:ilvl w:val="0"/>
          <w:numId w:val="9"/>
        </w:numPr>
        <w:tabs>
          <w:tab w:val="clear" w:pos="2700"/>
          <w:tab w:val="num" w:pos="1440"/>
        </w:tabs>
        <w:ind w:hanging="1620"/>
        <w:jc w:val="both"/>
      </w:pPr>
      <w:r w:rsidRPr="00093531">
        <w:t xml:space="preserve">Mieszkańcy miasta </w:t>
      </w:r>
      <w:r>
        <w:t xml:space="preserve">Opola, </w:t>
      </w:r>
      <w:r w:rsidRPr="00093531">
        <w:t>w wieku co najmniej 60 lat – 2 osoby.</w:t>
      </w:r>
    </w:p>
    <w:p w:rsidR="00057812" w:rsidRPr="00C850BE" w:rsidRDefault="00057812" w:rsidP="00093531">
      <w:pPr>
        <w:ind w:left="720" w:hanging="540"/>
        <w:jc w:val="both"/>
      </w:pPr>
      <w:r>
        <w:t>2.</w:t>
      </w:r>
      <w:r>
        <w:tab/>
        <w:t>Posiedzenie komisji konkursowej zwołuje:</w:t>
      </w:r>
      <w:r w:rsidRPr="00C850BE">
        <w:t xml:space="preserve"> </w:t>
      </w:r>
      <w:r>
        <w:t xml:space="preserve">Kierownik </w:t>
      </w:r>
      <w:r w:rsidRPr="00C850BE">
        <w:t>Centrum Informacyjno</w:t>
      </w:r>
      <w:r>
        <w:t xml:space="preserve"> </w:t>
      </w:r>
      <w:r w:rsidRPr="00C850BE">
        <w:t>-</w:t>
      </w:r>
      <w:r>
        <w:t xml:space="preserve"> </w:t>
      </w:r>
      <w:r w:rsidRPr="00C850BE">
        <w:t>Edukacyjnego „Senior w Opolu”.</w:t>
      </w:r>
    </w:p>
    <w:p w:rsidR="00057812" w:rsidRDefault="00057812" w:rsidP="009B7144">
      <w:pPr>
        <w:ind w:left="720" w:hanging="540"/>
        <w:jc w:val="both"/>
      </w:pPr>
      <w:r>
        <w:t xml:space="preserve">3.     </w:t>
      </w:r>
      <w:r w:rsidRPr="00C850BE">
        <w:t>Ocena</w:t>
      </w:r>
      <w:r>
        <w:t xml:space="preserve"> zgłoszonych instytucji publicznych, organizacji pozarządowych,  podmiotów lub osób prowadzących działalność gospodarczą do przedmiotowego konkursu </w:t>
      </w:r>
      <w:r w:rsidRPr="00C850BE">
        <w:t>przeprowadzona zostanie</w:t>
      </w:r>
      <w:r>
        <w:t xml:space="preserve"> </w:t>
      </w:r>
      <w:r w:rsidRPr="00C850BE">
        <w:t>na podstawie karty oceny (wzór stanowi załącznik nr 3 do regulaminu) przez</w:t>
      </w:r>
      <w:r>
        <w:t xml:space="preserve"> </w:t>
      </w:r>
      <w:r>
        <w:br/>
        <w:t xml:space="preserve">co najmniej 2 </w:t>
      </w:r>
      <w:r w:rsidRPr="00C850BE">
        <w:t>członków komisji konkursowej w dwóch etapach:</w:t>
      </w:r>
    </w:p>
    <w:p w:rsidR="00057812" w:rsidRDefault="00057812" w:rsidP="009B7144">
      <w:pPr>
        <w:numPr>
          <w:ilvl w:val="0"/>
          <w:numId w:val="31"/>
        </w:numPr>
        <w:jc w:val="both"/>
      </w:pPr>
      <w:r w:rsidRPr="00C850BE">
        <w:t xml:space="preserve">Ocena formalna – weryfikacja kwalifikowalności podmiotu, poprawności </w:t>
      </w:r>
      <w:r>
        <w:br/>
      </w:r>
      <w:r w:rsidRPr="00C850BE">
        <w:t>i kompletności wypełniania wniosku,</w:t>
      </w:r>
    </w:p>
    <w:p w:rsidR="00057812" w:rsidRDefault="00057812" w:rsidP="009B7144">
      <w:pPr>
        <w:numPr>
          <w:ilvl w:val="0"/>
          <w:numId w:val="38"/>
        </w:numPr>
        <w:jc w:val="both"/>
      </w:pPr>
      <w:r w:rsidRPr="00C850BE">
        <w:t>Ocena merytoryczna – na podstawie informacji zawartych w formularzu zgłoszenia oraz wizytacji zgłoszonych miejsc.</w:t>
      </w:r>
    </w:p>
    <w:p w:rsidR="00057812" w:rsidRDefault="00057812" w:rsidP="009B7144">
      <w:pPr>
        <w:ind w:left="540" w:hanging="360"/>
        <w:jc w:val="both"/>
      </w:pPr>
      <w:r>
        <w:t xml:space="preserve">4.       </w:t>
      </w:r>
      <w:r w:rsidRPr="00C850BE">
        <w:t>Z przeprowadzonej oceny sporządzony zostanie protokół.</w:t>
      </w:r>
    </w:p>
    <w:p w:rsidR="00057812" w:rsidRDefault="00057812" w:rsidP="006B2986">
      <w:pPr>
        <w:ind w:left="540" w:hanging="360"/>
        <w:jc w:val="both"/>
      </w:pPr>
      <w:r>
        <w:t>5.    K</w:t>
      </w:r>
      <w:r w:rsidRPr="00C850BE">
        <w:t>omisja konkursowa</w:t>
      </w:r>
      <w:r w:rsidRPr="00696178">
        <w:t xml:space="preserve"> </w:t>
      </w:r>
      <w:r w:rsidRPr="00C850BE">
        <w:t>podejmuje</w:t>
      </w:r>
      <w:r w:rsidRPr="00696178">
        <w:t xml:space="preserve"> </w:t>
      </w:r>
      <w:r w:rsidRPr="00C850BE">
        <w:t xml:space="preserve">decyzję o przyznaniu certyfikatów </w:t>
      </w:r>
      <w:r>
        <w:t>w wyniku głosowania –</w:t>
      </w:r>
      <w:r w:rsidRPr="00C850BE">
        <w:t xml:space="preserve"> </w:t>
      </w:r>
      <w:r>
        <w:t>n</w:t>
      </w:r>
      <w:r w:rsidRPr="00C850BE">
        <w:t>a</w:t>
      </w:r>
      <w:r>
        <w:t xml:space="preserve">   podstawie protokołu.           </w:t>
      </w:r>
    </w:p>
    <w:p w:rsidR="00057812" w:rsidRDefault="00057812" w:rsidP="006B2986">
      <w:pPr>
        <w:ind w:left="630" w:hanging="450"/>
        <w:jc w:val="both"/>
      </w:pPr>
      <w:r>
        <w:t xml:space="preserve">6. </w:t>
      </w:r>
      <w:r>
        <w:tab/>
        <w:t xml:space="preserve"> </w:t>
      </w:r>
      <w:r w:rsidRPr="00C850BE">
        <w:t>Wyniki konkursu zostaną podane do publicznej wiadomości na s</w:t>
      </w:r>
      <w:r>
        <w:t>tronach</w:t>
      </w:r>
      <w:r w:rsidRPr="00C850BE">
        <w:t xml:space="preserve"> </w:t>
      </w:r>
      <w:r>
        <w:t xml:space="preserve"> internetowych</w:t>
      </w:r>
      <w:r w:rsidRPr="00C850BE">
        <w:t xml:space="preserve">: </w:t>
      </w:r>
      <w:r>
        <w:t xml:space="preserve">        </w:t>
      </w:r>
      <w:hyperlink r:id="rId11" w:history="1">
        <w:r w:rsidRPr="009C014D">
          <w:rPr>
            <w:rStyle w:val="Hyperlink"/>
          </w:rPr>
          <w:t>www.opole.pl</w:t>
        </w:r>
      </w:hyperlink>
      <w:r>
        <w:t xml:space="preserve">  oraz</w:t>
      </w:r>
      <w:r w:rsidRPr="006B2986">
        <w:t xml:space="preserve"> </w:t>
      </w:r>
      <w:r w:rsidRPr="00177AF2">
        <w:rPr>
          <w:color w:val="3366FF"/>
          <w:u w:val="single"/>
        </w:rPr>
        <w:t>www.seniorwopolu.pl</w:t>
      </w:r>
      <w:r>
        <w:t xml:space="preserve"> </w:t>
      </w:r>
    </w:p>
    <w:p w:rsidR="00057812" w:rsidRDefault="00057812" w:rsidP="009B7144">
      <w:pPr>
        <w:ind w:left="540" w:hanging="360"/>
        <w:jc w:val="both"/>
      </w:pPr>
      <w:r>
        <w:t>7.</w:t>
      </w:r>
      <w:r>
        <w:tab/>
        <w:t xml:space="preserve"> </w:t>
      </w:r>
      <w:r w:rsidRPr="00C850BE">
        <w:t xml:space="preserve">Finał konkursu oraz wręczenie certyfikatów odbędzie się w </w:t>
      </w:r>
      <w:r>
        <w:t xml:space="preserve">miesiącu </w:t>
      </w:r>
      <w:r w:rsidRPr="00D06FF4">
        <w:rPr>
          <w:b/>
        </w:rPr>
        <w:t>wrześniu 2020r</w:t>
      </w:r>
      <w:r>
        <w:t>.</w:t>
      </w:r>
      <w:r w:rsidRPr="00C850BE">
        <w:t xml:space="preserve"> </w:t>
      </w:r>
      <w:r w:rsidRPr="00C850BE">
        <w:br/>
      </w:r>
      <w:r>
        <w:t xml:space="preserve"> </w:t>
      </w:r>
    </w:p>
    <w:p w:rsidR="00057812" w:rsidRDefault="00057812" w:rsidP="003F3AC4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6</w:t>
      </w:r>
    </w:p>
    <w:p w:rsidR="00057812" w:rsidRPr="00C850BE" w:rsidRDefault="00057812" w:rsidP="003F3AC4">
      <w:pPr>
        <w:ind w:left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 w:rsidRPr="00C850BE">
        <w:rPr>
          <w:b/>
        </w:rPr>
        <w:t>Promowanie wyróżnionych miejsc</w:t>
      </w:r>
    </w:p>
    <w:p w:rsidR="00057812" w:rsidRPr="00C850BE" w:rsidRDefault="00057812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Organizator zobowiązuje się do podjęcia działań na rzecz promowania certyfikowanych miejsc za pośrednictwem Internetu oraz lokalnej prasy.</w:t>
      </w:r>
    </w:p>
    <w:p w:rsidR="00057812" w:rsidRPr="00C850BE" w:rsidRDefault="00057812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Każde certyfikowane miejsce zostanie opatrzone okolicznościową tabliczką informacyjną</w:t>
      </w:r>
      <w:r>
        <w:t xml:space="preserve"> oraz naklejką promocyjną potwierdzającą uzyskanie certyfikatu </w:t>
      </w:r>
      <w:r w:rsidRPr="00C850BE">
        <w:t xml:space="preserve">- </w:t>
      </w:r>
      <w:r>
        <w:rPr>
          <w:b/>
        </w:rPr>
        <w:t>,,Miejsca Przyjazne S</w:t>
      </w:r>
      <w:r w:rsidRPr="00C850BE">
        <w:rPr>
          <w:b/>
        </w:rPr>
        <w:t>eniorom</w:t>
      </w:r>
      <w:r>
        <w:rPr>
          <w:b/>
        </w:rPr>
        <w:t xml:space="preserve"> </w:t>
      </w:r>
      <w:r>
        <w:rPr>
          <w:b/>
        </w:rPr>
        <w:br/>
        <w:t>i Osobom N</w:t>
      </w:r>
      <w:r w:rsidRPr="00C850BE">
        <w:rPr>
          <w:b/>
        </w:rPr>
        <w:t>iepełnosprawnym w Opolu"</w:t>
      </w:r>
      <w:r w:rsidRPr="00C850BE">
        <w:t>.</w:t>
      </w:r>
    </w:p>
    <w:p w:rsidR="00057812" w:rsidRPr="00C850BE" w:rsidRDefault="00057812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Organizator zobowiązuje się do opracowania okolicznościowego Informatora, w którym będzie umieszczona informacja o miejscach przyjaznych seniorom i osobom niepełnosprawnym w Opolu.</w:t>
      </w:r>
    </w:p>
    <w:p w:rsidR="00057812" w:rsidRPr="00C850BE" w:rsidRDefault="00057812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Organizator zastrzega sobie prawo do publikowania treści zawartych w nadesłanych formularzach zgłoszeni</w:t>
      </w:r>
      <w:r>
        <w:t>owych</w:t>
      </w:r>
      <w:r w:rsidRPr="00C850BE">
        <w:t xml:space="preserve"> oraz dokonania w nich skrótów i zmian.</w:t>
      </w:r>
    </w:p>
    <w:p w:rsidR="00057812" w:rsidRDefault="00057812" w:rsidP="00530603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Certyfikowane podmioty zobowiązują się do współpracy z organizatorem w ramach prowadzonej akcji promocyjnej.</w:t>
      </w:r>
    </w:p>
    <w:p w:rsidR="00057812" w:rsidRPr="00177AF2" w:rsidRDefault="00057812" w:rsidP="001656C6">
      <w:pPr>
        <w:jc w:val="center"/>
        <w:rPr>
          <w:b/>
        </w:rPr>
      </w:pPr>
      <w:r w:rsidRPr="00177AF2">
        <w:rPr>
          <w:rFonts w:cs="Calibri"/>
          <w:b/>
        </w:rPr>
        <w:t>§</w:t>
      </w:r>
      <w:r w:rsidRPr="00177AF2">
        <w:rPr>
          <w:b/>
        </w:rPr>
        <w:t xml:space="preserve"> 7</w:t>
      </w:r>
    </w:p>
    <w:p w:rsidR="00057812" w:rsidRDefault="00057812" w:rsidP="001656C6">
      <w:pPr>
        <w:jc w:val="center"/>
        <w:rPr>
          <w:b/>
        </w:rPr>
      </w:pPr>
      <w:r w:rsidRPr="00177AF2">
        <w:rPr>
          <w:b/>
        </w:rPr>
        <w:t>Informacja o przetwarzaniu danych</w:t>
      </w:r>
    </w:p>
    <w:p w:rsidR="00057812" w:rsidRDefault="00057812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 xml:space="preserve">Administratorem danych </w:t>
      </w:r>
      <w:r>
        <w:t xml:space="preserve">Miasto Opole, z siedzibą: ul. Rynek - Ratusz, 45-015 Opole, adres </w:t>
      </w:r>
      <w:r>
        <w:br/>
        <w:t>e-mail: urzad@um.opole.pl, numer telefonu: +48 77 45 11 800</w:t>
      </w:r>
      <w:r>
        <w:rPr>
          <w:bCs/>
        </w:rPr>
        <w:t xml:space="preserve">, </w:t>
      </w:r>
    </w:p>
    <w:p w:rsidR="00057812" w:rsidRDefault="00057812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 w:rsidRPr="005978A7">
        <w:rPr>
          <w:bCs/>
        </w:rPr>
        <w:t xml:space="preserve">Dane kontaktowe Inspektora ochrony danych w Urzędzie Miasta Opola z siedzibą w </w:t>
      </w:r>
      <w:r>
        <w:rPr>
          <w:bCs/>
        </w:rPr>
        <w:br/>
      </w:r>
      <w:r w:rsidRPr="005978A7">
        <w:rPr>
          <w:bCs/>
        </w:rPr>
        <w:t>Rynek-Ratusz:</w:t>
      </w:r>
      <w:r>
        <w:rPr>
          <w:bCs/>
        </w:rPr>
        <w:t xml:space="preserve"> </w:t>
      </w:r>
      <w:r w:rsidRPr="005978A7">
        <w:rPr>
          <w:bCs/>
        </w:rPr>
        <w:t>adres: ul. Rynek-Ratusz, 45-015 Opole; e-mail: iod@um.opole.pl.</w:t>
      </w:r>
    </w:p>
    <w:p w:rsidR="00057812" w:rsidRDefault="00057812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>Dane przetwarzane będą w celu realizacji konkursu na podstawie art. 6 ust. 1 lit. a) RODO – tj. Twoja zgoda na przetwarzanie danych.</w:t>
      </w:r>
    </w:p>
    <w:p w:rsidR="00057812" w:rsidRPr="005978A7" w:rsidRDefault="00057812" w:rsidP="005978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IDFont+F2" w:cs="Calibri"/>
          <w:lang w:eastAsia="ko-KR"/>
        </w:rPr>
      </w:pPr>
      <w:r>
        <w:rPr>
          <w:rFonts w:eastAsia="CIDFont+F2" w:cs="Calibri"/>
          <w:lang w:eastAsia="ko-KR"/>
        </w:rPr>
        <w:t>D</w:t>
      </w:r>
      <w:r w:rsidRPr="005978A7">
        <w:rPr>
          <w:rFonts w:eastAsia="CIDFont+F2" w:cs="Calibri"/>
          <w:lang w:eastAsia="ko-KR"/>
        </w:rPr>
        <w:t>ane będą przechowywane przez okres niezbędny do realizacji celó</w:t>
      </w:r>
      <w:r>
        <w:rPr>
          <w:rFonts w:eastAsia="CIDFont+F2" w:cs="Calibri"/>
          <w:lang w:eastAsia="ko-KR"/>
        </w:rPr>
        <w:t xml:space="preserve">w związanych z organizacją konkursu </w:t>
      </w:r>
      <w:r w:rsidRPr="005978A7">
        <w:rPr>
          <w:rFonts w:eastAsia="CIDFont+F2" w:cs="Calibri"/>
          <w:lang w:eastAsia="ko-KR"/>
        </w:rPr>
        <w:t>„Miejsca Przyjazne Seniorom i Osobom Niepełnosprawnym w Opolu”</w:t>
      </w:r>
      <w:r>
        <w:rPr>
          <w:rFonts w:eastAsia="CIDFont+F2" w:cs="Calibri"/>
          <w:lang w:eastAsia="ko-KR"/>
        </w:rPr>
        <w:t xml:space="preserve"> -</w:t>
      </w:r>
      <w:r w:rsidRPr="005978A7">
        <w:rPr>
          <w:rFonts w:eastAsia="CIDFont+F2" w:cs="Calibri"/>
          <w:lang w:eastAsia="ko-KR"/>
        </w:rPr>
        <w:t xml:space="preserve">Edycja </w:t>
      </w:r>
      <w:smartTag w:uri="urn:schemas-microsoft-com:office:smarttags" w:element="metricconverter">
        <w:smartTagPr>
          <w:attr w:name="ProductID" w:val="2020, a"/>
        </w:smartTagPr>
        <w:r w:rsidRPr="005978A7">
          <w:rPr>
            <w:rFonts w:eastAsia="CIDFont+F2" w:cs="Calibri"/>
            <w:lang w:eastAsia="ko-KR"/>
          </w:rPr>
          <w:t>2020, a</w:t>
        </w:r>
      </w:smartTag>
      <w:r w:rsidRPr="005978A7">
        <w:rPr>
          <w:rFonts w:eastAsia="CIDFont+F2" w:cs="Calibri"/>
          <w:lang w:eastAsia="ko-KR"/>
        </w:rPr>
        <w:t xml:space="preserve"> po tym czasie przez okres oraz w zakresie wymaganym przez przepisy powszechnie obowiązującego prawa.</w:t>
      </w:r>
    </w:p>
    <w:p w:rsidR="00057812" w:rsidRDefault="00057812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 xml:space="preserve">Odbiorcą danych będzie Miejski Ośrodek Pomocy Rodzinie w Opolu ul. Armii Krajowej 36, użytkownicy odwiedzający strony internetowe: </w:t>
      </w:r>
      <w:hyperlink r:id="rId12" w:history="1">
        <w:r w:rsidRPr="0021620A">
          <w:rPr>
            <w:rStyle w:val="Hyperlink"/>
            <w:bCs/>
          </w:rPr>
          <w:t>www.opole.pl</w:t>
        </w:r>
      </w:hyperlink>
      <w:r>
        <w:rPr>
          <w:bCs/>
        </w:rPr>
        <w:t xml:space="preserve">, </w:t>
      </w:r>
      <w:hyperlink r:id="rId13" w:history="1">
        <w:r w:rsidRPr="0021620A">
          <w:rPr>
            <w:rStyle w:val="Hyperlink"/>
            <w:bCs/>
          </w:rPr>
          <w:t>www.seniorwopolu.pl</w:t>
        </w:r>
      </w:hyperlink>
      <w:r>
        <w:rPr>
          <w:bCs/>
        </w:rPr>
        <w:t>.</w:t>
      </w:r>
    </w:p>
    <w:p w:rsidR="00057812" w:rsidRDefault="00057812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 xml:space="preserve">Przysługują Pani/Panu prawa do: dostępu do danych, sprostowania danych, usunięcia danych, ograniczenia przetwarzania danych, wniesienia skargi do organu nadzorczego </w:t>
      </w:r>
      <w:r w:rsidRPr="00960EFA">
        <w:rPr>
          <w:bCs/>
        </w:rPr>
        <w:t>Urząd Ochrony Danych Osobowych ul. Stawki 2 00-193 Warszawa</w:t>
      </w:r>
      <w:r>
        <w:rPr>
          <w:bCs/>
        </w:rPr>
        <w:t xml:space="preserve"> oraz wycofania zgody w dowolnym momencie </w:t>
      </w:r>
      <w:r w:rsidRPr="00960EFA">
        <w:rPr>
          <w:bCs/>
        </w:rPr>
        <w:t>bez wpływu na zgodność z prawem przetwarzania, którego dokonano na podstawie zgody przed jej cofnięciem</w:t>
      </w:r>
      <w:r>
        <w:rPr>
          <w:bCs/>
        </w:rPr>
        <w:t>. Wycofanie zgody będzie oznaczało brak chęci udziału w konkursie.</w:t>
      </w:r>
    </w:p>
    <w:p w:rsidR="00057812" w:rsidRPr="00836C36" w:rsidRDefault="00057812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>Udział w konkursie jest dobrowolny. Aby wziąć w nim udział, podanie Twoich danych jest niezbędne.</w:t>
      </w:r>
    </w:p>
    <w:p w:rsidR="00057812" w:rsidRDefault="00057812" w:rsidP="003F3AC4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8</w:t>
      </w:r>
    </w:p>
    <w:p w:rsidR="00057812" w:rsidRDefault="00057812" w:rsidP="003F3AC4">
      <w:pPr>
        <w:ind w:left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 w:rsidRPr="003F3AC4">
        <w:rPr>
          <w:b/>
        </w:rPr>
        <w:tab/>
        <w:t>Postanowienia końcowe</w:t>
      </w:r>
    </w:p>
    <w:p w:rsidR="00057812" w:rsidRPr="002B7BEE" w:rsidRDefault="00057812" w:rsidP="003F3AC4">
      <w:pPr>
        <w:ind w:left="360"/>
        <w:jc w:val="both"/>
      </w:pPr>
      <w:r>
        <w:rPr>
          <w:b/>
        </w:rPr>
        <w:t xml:space="preserve">  </w:t>
      </w:r>
      <w:r>
        <w:t xml:space="preserve">  1. Złożenie podpisu w formularzu zgłoszeniowym oznacza, że chcesz wziąć w nim udział.</w:t>
      </w:r>
    </w:p>
    <w:p w:rsidR="00057812" w:rsidRPr="00C850BE" w:rsidRDefault="00057812" w:rsidP="002B7BEE">
      <w:pPr>
        <w:ind w:left="540"/>
        <w:jc w:val="both"/>
      </w:pPr>
      <w:r>
        <w:t>2. P</w:t>
      </w:r>
      <w:r w:rsidRPr="00C850BE">
        <w:t>odmioty</w:t>
      </w:r>
      <w:r>
        <w:t>, które otrzymają certyfikat</w:t>
      </w:r>
      <w:r w:rsidRPr="00C850BE">
        <w:t xml:space="preserve"> zobowiązują się do poinformowania organizatora</w:t>
      </w:r>
      <w:r>
        <w:br/>
        <w:t xml:space="preserve">      </w:t>
      </w:r>
      <w:r w:rsidRPr="00C850BE">
        <w:t>o zmianie profilu działalności lub jej zaprzestaniu.</w:t>
      </w:r>
    </w:p>
    <w:p w:rsidR="00057812" w:rsidRPr="00C850BE" w:rsidRDefault="00057812" w:rsidP="002B7BEE">
      <w:pPr>
        <w:ind w:left="540"/>
        <w:jc w:val="both"/>
      </w:pPr>
      <w:r>
        <w:t xml:space="preserve">3. </w:t>
      </w:r>
      <w:r w:rsidRPr="00C850BE">
        <w:t>W przypadku stwierdzenia rażącego naruszenia warunków</w:t>
      </w:r>
      <w:r>
        <w:t xml:space="preserve"> prowadzonej przez podmiot</w:t>
      </w:r>
      <w:r>
        <w:br/>
        <w:t xml:space="preserve">     działalności wymienionej w § 2 ust. 3 </w:t>
      </w:r>
      <w:r w:rsidRPr="00C850BE">
        <w:t>organizator zastrzega sobie prawo do odebrania</w:t>
      </w:r>
      <w:r>
        <w:br/>
        <w:t xml:space="preserve">    </w:t>
      </w:r>
      <w:r w:rsidRPr="00C850BE">
        <w:t xml:space="preserve"> </w:t>
      </w:r>
      <w:r>
        <w:t xml:space="preserve">przyznanego </w:t>
      </w:r>
      <w:r w:rsidRPr="00C850BE">
        <w:t>certyfikatu.</w:t>
      </w:r>
    </w:p>
    <w:p w:rsidR="00057812" w:rsidRPr="00C850BE" w:rsidRDefault="00057812" w:rsidP="002B7BEE">
      <w:pPr>
        <w:ind w:left="540"/>
        <w:jc w:val="both"/>
      </w:pPr>
      <w:r>
        <w:t xml:space="preserve">4. </w:t>
      </w:r>
      <w:r w:rsidRPr="00C850BE">
        <w:t>Wszelkic</w:t>
      </w:r>
      <w:r>
        <w:t>h dodatkowych informacji o konkursie</w:t>
      </w:r>
      <w:r w:rsidRPr="00C850BE">
        <w:t xml:space="preserve"> można uzyskać w Centrum Informacyjno</w:t>
      </w:r>
      <w:r>
        <w:br/>
        <w:t xml:space="preserve">     </w:t>
      </w:r>
      <w:r w:rsidRPr="00C850BE">
        <w:t>-Edukacyjnym „Senior w Opolu”</w:t>
      </w:r>
      <w:r>
        <w:t>,</w:t>
      </w:r>
      <w:r w:rsidRPr="00C850BE">
        <w:t xml:space="preserve"> ul. </w:t>
      </w:r>
      <w:r>
        <w:t>Krakowska 32, 45-075 Opole.</w:t>
      </w:r>
    </w:p>
    <w:p w:rsidR="00057812" w:rsidRDefault="00057812" w:rsidP="002B7BEE">
      <w:pPr>
        <w:ind w:left="540"/>
        <w:jc w:val="both"/>
      </w:pPr>
      <w:r>
        <w:t xml:space="preserve"> 5. </w:t>
      </w:r>
      <w:r w:rsidRPr="00C850BE">
        <w:t xml:space="preserve">Organizator zastrzega sobie prawo do wprowadzenia zmian w niniejszym </w:t>
      </w:r>
      <w:r>
        <w:t>r</w:t>
      </w:r>
      <w:r w:rsidRPr="00C850BE">
        <w:t>egulaminie.</w:t>
      </w:r>
    </w:p>
    <w:p w:rsidR="00057812" w:rsidRDefault="00057812" w:rsidP="002B7BEE">
      <w:pPr>
        <w:pStyle w:val="Tretekstu"/>
        <w:spacing w:line="240" w:lineRule="auto"/>
        <w:ind w:left="540"/>
        <w:jc w:val="both"/>
      </w:pPr>
      <w:r>
        <w:t xml:space="preserve">6. </w:t>
      </w:r>
      <w:r w:rsidRPr="000E3CDD">
        <w:t>Regulamin konkursu wraz z załąc</w:t>
      </w:r>
      <w:r>
        <w:t>znikami dostępny jest na stronach internetowych: Centrum</w:t>
      </w:r>
      <w:r>
        <w:br/>
        <w:t xml:space="preserve">    Informacyjno - Edukacyjnego ,,Senior w Opolu</w:t>
      </w:r>
      <w:r w:rsidRPr="00BE5157">
        <w:rPr>
          <w:u w:val="single"/>
        </w:rPr>
        <w:t>":</w:t>
      </w:r>
      <w:r w:rsidRPr="00BE5157">
        <w:rPr>
          <w:color w:val="3366FF"/>
          <w:u w:val="single"/>
        </w:rPr>
        <w:t xml:space="preserve"> www.seniorwopolu.pl</w:t>
      </w:r>
      <w:r>
        <w:t xml:space="preserve"> oraz</w:t>
      </w:r>
      <w:r w:rsidRPr="000E3CDD">
        <w:t xml:space="preserve"> Urzędu Miasta</w:t>
      </w:r>
      <w:r>
        <w:br/>
        <w:t xml:space="preserve">  </w:t>
      </w:r>
      <w:r w:rsidRPr="000E3CDD">
        <w:t xml:space="preserve"> </w:t>
      </w:r>
      <w:r>
        <w:t xml:space="preserve"> </w:t>
      </w:r>
      <w:r w:rsidRPr="000E3CDD">
        <w:t xml:space="preserve">Opola: </w:t>
      </w:r>
      <w:r w:rsidRPr="00BE5157">
        <w:rPr>
          <w:color w:val="3366FF"/>
          <w:u w:val="single"/>
        </w:rPr>
        <w:t>www.opole.pl.</w:t>
      </w:r>
      <w:r w:rsidRPr="000E3CDD">
        <w:t xml:space="preserve"> Wszelkie bieżące informacje dotyczące konkursu</w:t>
      </w:r>
      <w:r>
        <w:t xml:space="preserve"> publikowane będą na</w:t>
      </w:r>
      <w:r>
        <w:br/>
        <w:t xml:space="preserve">    ww. stronach internetowych.</w:t>
      </w:r>
      <w:r w:rsidRPr="000E3CDD">
        <w:t xml:space="preserve">  </w:t>
      </w:r>
    </w:p>
    <w:p w:rsidR="00057812" w:rsidRPr="00080FEB" w:rsidRDefault="00057812" w:rsidP="002B7BEE">
      <w:pPr>
        <w:pStyle w:val="Tretekstu"/>
        <w:spacing w:line="240" w:lineRule="auto"/>
        <w:ind w:left="540"/>
        <w:jc w:val="both"/>
        <w:rPr>
          <w:rFonts w:cs="Calibri"/>
        </w:rPr>
      </w:pPr>
    </w:p>
    <w:p w:rsidR="00057812" w:rsidRPr="00C850BE" w:rsidRDefault="00057812" w:rsidP="00AF363D">
      <w:pPr>
        <w:ind w:left="540"/>
        <w:jc w:val="both"/>
      </w:pPr>
    </w:p>
    <w:p w:rsidR="00057812" w:rsidRPr="00C850BE" w:rsidRDefault="00057812" w:rsidP="008D562B">
      <w:r w:rsidRPr="00C850BE">
        <w:t>Załącznik nr 1</w:t>
      </w:r>
    </w:p>
    <w:p w:rsidR="00057812" w:rsidRPr="00C850BE" w:rsidRDefault="00057812" w:rsidP="008619CB">
      <w:pPr>
        <w:jc w:val="center"/>
        <w:outlineLvl w:val="0"/>
        <w:rPr>
          <w:b/>
        </w:rPr>
      </w:pPr>
      <w:r w:rsidRPr="00C850BE">
        <w:rPr>
          <w:b/>
        </w:rPr>
        <w:t>FORMULARZ ZGŁOSZENIOWY</w:t>
      </w:r>
    </w:p>
    <w:p w:rsidR="00057812" w:rsidRPr="00C850BE" w:rsidRDefault="00057812" w:rsidP="00D24B89">
      <w:pPr>
        <w:jc w:val="center"/>
        <w:rPr>
          <w:b/>
        </w:rPr>
      </w:pPr>
      <w:r w:rsidRPr="00C850BE">
        <w:rPr>
          <w:b/>
        </w:rPr>
        <w:t xml:space="preserve">w ramach konkursu „Miejsca Przyjaznego Seniorom </w:t>
      </w:r>
      <w:r>
        <w:rPr>
          <w:b/>
        </w:rPr>
        <w:t>i Osobom N</w:t>
      </w:r>
      <w:r w:rsidRPr="00C850BE">
        <w:rPr>
          <w:b/>
        </w:rPr>
        <w:t xml:space="preserve">iepełnosprawnym w Opolu” </w:t>
      </w:r>
    </w:p>
    <w:p w:rsidR="00057812" w:rsidRPr="00C850BE" w:rsidRDefault="00057812" w:rsidP="00D24B89">
      <w:pPr>
        <w:jc w:val="center"/>
        <w:rPr>
          <w:b/>
        </w:rPr>
      </w:pPr>
      <w:r>
        <w:rPr>
          <w:b/>
        </w:rPr>
        <w:t>edycja 2020</w:t>
      </w:r>
    </w:p>
    <w:p w:rsidR="00057812" w:rsidRPr="00C850BE" w:rsidRDefault="00057812" w:rsidP="00D24B89">
      <w:pPr>
        <w:jc w:val="center"/>
        <w:rPr>
          <w:b/>
        </w:rPr>
      </w:pPr>
      <w:r w:rsidRPr="00C850BE">
        <w:rPr>
          <w:b/>
        </w:rPr>
        <w:t>dla podmiotów ubiegających się o certyfikat</w:t>
      </w:r>
    </w:p>
    <w:p w:rsidR="00057812" w:rsidRPr="00C850BE" w:rsidRDefault="00057812" w:rsidP="008D3BCE">
      <w:pPr>
        <w:outlineLvl w:val="0"/>
        <w:rPr>
          <w:b/>
        </w:rPr>
      </w:pPr>
      <w:r w:rsidRPr="00C850BE">
        <w:rPr>
          <w:b/>
        </w:rPr>
        <w:t>Dane dot. zgłaszanego do konkursu miejsca: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22"/>
        <w:gridCol w:w="2322"/>
        <w:gridCol w:w="2322"/>
        <w:gridCol w:w="2322"/>
      </w:tblGrid>
      <w:tr w:rsidR="00057812" w:rsidRPr="00C850BE" w:rsidTr="0040447D">
        <w:tc>
          <w:tcPr>
            <w:tcW w:w="2322" w:type="dxa"/>
          </w:tcPr>
          <w:p w:rsidR="00057812" w:rsidRPr="00C850BE" w:rsidRDefault="00057812" w:rsidP="005248E3">
            <w:r w:rsidRPr="00C850BE">
              <w:t>Nazwa podmiotu:</w:t>
            </w:r>
          </w:p>
          <w:p w:rsidR="00057812" w:rsidRPr="00C850BE" w:rsidRDefault="00057812" w:rsidP="005248E3"/>
        </w:tc>
        <w:tc>
          <w:tcPr>
            <w:tcW w:w="6966" w:type="dxa"/>
            <w:gridSpan w:val="3"/>
          </w:tcPr>
          <w:p w:rsidR="00057812" w:rsidRPr="00C850BE" w:rsidRDefault="00057812" w:rsidP="005248E3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5248E3">
            <w:r w:rsidRPr="00C850BE">
              <w:t>Typ podmiotu:</w:t>
            </w:r>
          </w:p>
        </w:tc>
        <w:tc>
          <w:tcPr>
            <w:tcW w:w="6966" w:type="dxa"/>
            <w:gridSpan w:val="3"/>
          </w:tcPr>
          <w:p w:rsidR="00057812" w:rsidRPr="00C850BE" w:rsidRDefault="00057812" w:rsidP="0040447D">
            <w:pPr>
              <w:numPr>
                <w:ilvl w:val="0"/>
                <w:numId w:val="2"/>
              </w:numPr>
            </w:pPr>
            <w:r w:rsidRPr="00C850BE">
              <w:t>Instytucja publiczna</w:t>
            </w:r>
          </w:p>
          <w:p w:rsidR="00057812" w:rsidRPr="00C850BE" w:rsidRDefault="00057812" w:rsidP="0040447D">
            <w:pPr>
              <w:numPr>
                <w:ilvl w:val="0"/>
                <w:numId w:val="2"/>
              </w:numPr>
            </w:pPr>
            <w:r w:rsidRPr="00C850BE">
              <w:t>Organizacja pozarządowa</w:t>
            </w:r>
          </w:p>
          <w:p w:rsidR="00057812" w:rsidRPr="00C850BE" w:rsidRDefault="00057812" w:rsidP="0040447D">
            <w:pPr>
              <w:numPr>
                <w:ilvl w:val="0"/>
                <w:numId w:val="2"/>
              </w:numPr>
            </w:pPr>
            <w:r w:rsidRPr="00C850BE">
              <w:t>Podmiot/ osoba prowadząca działalność gospodarczą</w:t>
            </w:r>
          </w:p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5248E3">
            <w:r w:rsidRPr="00C850BE">
              <w:t>Adres siedziby podmiotu:</w:t>
            </w:r>
          </w:p>
        </w:tc>
        <w:tc>
          <w:tcPr>
            <w:tcW w:w="6966" w:type="dxa"/>
            <w:gridSpan w:val="3"/>
          </w:tcPr>
          <w:p w:rsidR="00057812" w:rsidRPr="00C850BE" w:rsidRDefault="00057812" w:rsidP="005248E3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5248E3">
            <w:r w:rsidRPr="00C850BE">
              <w:t>Telefon:</w:t>
            </w:r>
          </w:p>
        </w:tc>
        <w:tc>
          <w:tcPr>
            <w:tcW w:w="2322" w:type="dxa"/>
          </w:tcPr>
          <w:p w:rsidR="00057812" w:rsidRPr="00C850BE" w:rsidRDefault="00057812" w:rsidP="005248E3"/>
        </w:tc>
        <w:tc>
          <w:tcPr>
            <w:tcW w:w="2322" w:type="dxa"/>
          </w:tcPr>
          <w:p w:rsidR="00057812" w:rsidRPr="00C850BE" w:rsidRDefault="00057812" w:rsidP="005248E3">
            <w:r w:rsidRPr="00C850BE">
              <w:t>Adres e-mail:</w:t>
            </w:r>
          </w:p>
        </w:tc>
        <w:tc>
          <w:tcPr>
            <w:tcW w:w="2322" w:type="dxa"/>
          </w:tcPr>
          <w:p w:rsidR="00057812" w:rsidRPr="00C850BE" w:rsidRDefault="00057812" w:rsidP="005248E3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2B7BEE">
            <w:r w:rsidRPr="002B7BEE">
              <w:t>Imię i nazwisko osoby reprezentującej podmiot:</w:t>
            </w:r>
          </w:p>
        </w:tc>
        <w:tc>
          <w:tcPr>
            <w:tcW w:w="2322" w:type="dxa"/>
          </w:tcPr>
          <w:p w:rsidR="00057812" w:rsidRPr="00C850BE" w:rsidRDefault="00057812" w:rsidP="005248E3"/>
        </w:tc>
        <w:tc>
          <w:tcPr>
            <w:tcW w:w="2322" w:type="dxa"/>
          </w:tcPr>
          <w:p w:rsidR="00057812" w:rsidRPr="00C850BE" w:rsidRDefault="00057812" w:rsidP="005248E3">
            <w:r w:rsidRPr="00C850BE">
              <w:t>Adres strony internetowej:</w:t>
            </w:r>
          </w:p>
        </w:tc>
        <w:tc>
          <w:tcPr>
            <w:tcW w:w="2322" w:type="dxa"/>
          </w:tcPr>
          <w:p w:rsidR="00057812" w:rsidRPr="00C850BE" w:rsidRDefault="00057812" w:rsidP="005248E3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5248E3">
            <w:r w:rsidRPr="00C850BE">
              <w:t>Kategoria zgłoszenia:</w:t>
            </w:r>
          </w:p>
        </w:tc>
        <w:tc>
          <w:tcPr>
            <w:tcW w:w="6966" w:type="dxa"/>
            <w:gridSpan w:val="3"/>
          </w:tcPr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Usługi publiczne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Zdrowie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Kultura i sztuka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Sport i rekreacja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Gastronomia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Usługi różne</w:t>
            </w:r>
          </w:p>
        </w:tc>
      </w:tr>
      <w:tr w:rsidR="00057812" w:rsidRPr="00C850BE" w:rsidTr="00A34967">
        <w:trPr>
          <w:trHeight w:val="1359"/>
        </w:trPr>
        <w:tc>
          <w:tcPr>
            <w:tcW w:w="9288" w:type="dxa"/>
            <w:gridSpan w:val="4"/>
          </w:tcPr>
          <w:p w:rsidR="00057812" w:rsidRPr="00C850BE" w:rsidRDefault="00057812" w:rsidP="005248E3">
            <w:r w:rsidRPr="00C850BE">
              <w:t>Opis działalności, w tym oferty kierowanej do osób starszych i niepełnosprawnych:</w:t>
            </w:r>
          </w:p>
          <w:p w:rsidR="00057812" w:rsidRDefault="00057812" w:rsidP="005248E3">
            <w:r w:rsidRPr="00C850BE">
              <w:t>(Maksymalnie 3000 znaków)</w:t>
            </w:r>
          </w:p>
          <w:p w:rsidR="00057812" w:rsidRPr="00C850BE" w:rsidRDefault="00057812" w:rsidP="005248E3"/>
        </w:tc>
      </w:tr>
      <w:tr w:rsidR="00057812" w:rsidRPr="00C850BE" w:rsidTr="00290B65">
        <w:trPr>
          <w:trHeight w:val="1359"/>
        </w:trPr>
        <w:tc>
          <w:tcPr>
            <w:tcW w:w="9288" w:type="dxa"/>
            <w:gridSpan w:val="4"/>
          </w:tcPr>
          <w:p w:rsidR="00057812" w:rsidRPr="00C850BE" w:rsidRDefault="00057812" w:rsidP="00581CA4">
            <w:r w:rsidRPr="00C850BE">
              <w:t>Dlaczego zgłaszany podmiot powinien uzyskać certyfikat? Uzasadnienie:</w:t>
            </w:r>
          </w:p>
          <w:p w:rsidR="00057812" w:rsidRPr="00C850BE" w:rsidRDefault="00057812" w:rsidP="00581CA4">
            <w:r w:rsidRPr="00C850BE">
              <w:t>(Maksymalnie 3000 znaków)</w:t>
            </w:r>
          </w:p>
        </w:tc>
      </w:tr>
    </w:tbl>
    <w:p w:rsidR="00057812" w:rsidRPr="00C850BE" w:rsidRDefault="00057812" w:rsidP="005248E3"/>
    <w:p w:rsidR="00057812" w:rsidRPr="00C850BE" w:rsidRDefault="00057812" w:rsidP="008619CB">
      <w:pPr>
        <w:outlineLvl w:val="0"/>
        <w:rPr>
          <w:b/>
        </w:rPr>
      </w:pPr>
      <w:r w:rsidRPr="00C850BE">
        <w:rPr>
          <w:b/>
        </w:rPr>
        <w:t>Oświadczenia:</w:t>
      </w:r>
    </w:p>
    <w:p w:rsidR="00057812" w:rsidRDefault="00057812" w:rsidP="002B7BEE">
      <w:pPr>
        <w:numPr>
          <w:ilvl w:val="0"/>
          <w:numId w:val="4"/>
        </w:numPr>
        <w:spacing w:after="0"/>
        <w:ind w:left="714" w:hanging="357"/>
      </w:pPr>
      <w:r w:rsidRPr="00C850BE">
        <w:t xml:space="preserve">Oświadczam, że zapoznałem/-am się z regulaminem konkursu „Miejsca Przyjazne </w:t>
      </w:r>
      <w:r>
        <w:t>S</w:t>
      </w:r>
      <w:r w:rsidRPr="00C850BE">
        <w:t xml:space="preserve">eniorom i </w:t>
      </w:r>
      <w:r>
        <w:t>O</w:t>
      </w:r>
      <w:r w:rsidRPr="00C850BE">
        <w:t xml:space="preserve">sobom </w:t>
      </w:r>
      <w:r>
        <w:t>N</w:t>
      </w:r>
      <w:r w:rsidRPr="00C850BE">
        <w:t>iepełnosprawnym</w:t>
      </w:r>
      <w:r>
        <w:t xml:space="preserve"> w Opolu”  - edycja 2020</w:t>
      </w:r>
      <w:r w:rsidRPr="00C850BE">
        <w:t xml:space="preserve"> oraz akceptuję jego warunki</w:t>
      </w:r>
      <w:r>
        <w:t>.</w:t>
      </w:r>
    </w:p>
    <w:p w:rsidR="00057812" w:rsidRDefault="00057812" w:rsidP="002B7BEE">
      <w:pPr>
        <w:numPr>
          <w:ilvl w:val="0"/>
          <w:numId w:val="4"/>
        </w:numPr>
        <w:spacing w:after="0"/>
        <w:ind w:left="714" w:hanging="357"/>
        <w:jc w:val="both"/>
      </w:pPr>
      <w:r w:rsidRPr="00CC3BAE">
        <w:t xml:space="preserve">Wyrażam zgodę na przetwarzanie danych osobowych zawartych w niniejszym formularzu zgłoszeniowym do celów związanych </w:t>
      </w:r>
      <w:r>
        <w:t xml:space="preserve">z </w:t>
      </w:r>
      <w:r w:rsidRPr="00CC3BAE">
        <w:t>przeprowadzeniem konkursu</w:t>
      </w:r>
      <w:r>
        <w:t xml:space="preserve"> </w:t>
      </w:r>
      <w:r w:rsidRPr="00CC3BAE">
        <w:t xml:space="preserve">„Miejsca Przyjaznego Seniorom i </w:t>
      </w:r>
      <w:r>
        <w:t>O</w:t>
      </w:r>
      <w:r w:rsidRPr="00CC3BAE">
        <w:t xml:space="preserve">sobom </w:t>
      </w:r>
      <w:r>
        <w:t>N</w:t>
      </w:r>
      <w:r w:rsidRPr="00CC3BAE">
        <w:t xml:space="preserve">iepełnosprawnym w Opolu”  </w:t>
      </w:r>
      <w:r>
        <w:t xml:space="preserve">-  </w:t>
      </w:r>
      <w:r w:rsidRPr="00CC3BAE">
        <w:t>edycja 20</w:t>
      </w:r>
      <w:r>
        <w:t>20</w:t>
      </w:r>
      <w:r w:rsidRPr="00CC3BAE">
        <w:t xml:space="preserve"> , zgodnie z </w:t>
      </w:r>
      <w:r>
        <w:t xml:space="preserve">art. 6 ust. 1 lit. a) </w:t>
      </w:r>
      <w:r w:rsidRPr="00016501">
        <w:t>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057812" w:rsidRPr="00CC3BAE" w:rsidRDefault="00057812" w:rsidP="00CC3BAE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057812" w:rsidRPr="00C850BE" w:rsidTr="0040447D">
        <w:tc>
          <w:tcPr>
            <w:tcW w:w="2303" w:type="dxa"/>
          </w:tcPr>
          <w:p w:rsidR="00057812" w:rsidRPr="00C850BE" w:rsidRDefault="00057812" w:rsidP="0040447D">
            <w:r w:rsidRPr="00C850BE">
              <w:t>Miejscowość, data:</w:t>
            </w:r>
          </w:p>
        </w:tc>
        <w:tc>
          <w:tcPr>
            <w:tcW w:w="2303" w:type="dxa"/>
          </w:tcPr>
          <w:p w:rsidR="00057812" w:rsidRPr="00C850BE" w:rsidRDefault="00057812" w:rsidP="0040447D"/>
        </w:tc>
        <w:tc>
          <w:tcPr>
            <w:tcW w:w="2303" w:type="dxa"/>
          </w:tcPr>
          <w:p w:rsidR="00057812" w:rsidRPr="00C850BE" w:rsidRDefault="00057812" w:rsidP="002303D5">
            <w:r w:rsidRPr="00C850BE">
              <w:t>Podpis osoby składającej formularz:</w:t>
            </w:r>
          </w:p>
        </w:tc>
        <w:tc>
          <w:tcPr>
            <w:tcW w:w="2303" w:type="dxa"/>
          </w:tcPr>
          <w:p w:rsidR="00057812" w:rsidRPr="00C850BE" w:rsidRDefault="00057812" w:rsidP="0040447D"/>
        </w:tc>
      </w:tr>
      <w:tr w:rsidR="00057812" w:rsidRPr="00C850BE" w:rsidTr="00C626D6">
        <w:tc>
          <w:tcPr>
            <w:tcW w:w="2303" w:type="dxa"/>
          </w:tcPr>
          <w:p w:rsidR="00057812" w:rsidRPr="00C850BE" w:rsidRDefault="00057812" w:rsidP="00C626D6">
            <w:r w:rsidRPr="00C850BE">
              <w:t>Miejscowość, data:</w:t>
            </w:r>
          </w:p>
        </w:tc>
        <w:tc>
          <w:tcPr>
            <w:tcW w:w="2303" w:type="dxa"/>
          </w:tcPr>
          <w:p w:rsidR="00057812" w:rsidRPr="00C850BE" w:rsidRDefault="00057812" w:rsidP="00C626D6"/>
        </w:tc>
        <w:tc>
          <w:tcPr>
            <w:tcW w:w="2303" w:type="dxa"/>
          </w:tcPr>
          <w:p w:rsidR="00057812" w:rsidRPr="00C850BE" w:rsidRDefault="00057812" w:rsidP="002303D5">
            <w:r w:rsidRPr="002B7BEE">
              <w:t>Podpis osoby reprezentującej zgłaszany podmiot:</w:t>
            </w:r>
          </w:p>
        </w:tc>
        <w:tc>
          <w:tcPr>
            <w:tcW w:w="2303" w:type="dxa"/>
          </w:tcPr>
          <w:p w:rsidR="00057812" w:rsidRPr="00C850BE" w:rsidRDefault="00057812" w:rsidP="00C626D6"/>
        </w:tc>
      </w:tr>
    </w:tbl>
    <w:p w:rsidR="00057812" w:rsidRDefault="00057812" w:rsidP="009739C6">
      <w:pPr>
        <w:rPr>
          <w:u w:val="single"/>
        </w:rPr>
      </w:pPr>
    </w:p>
    <w:p w:rsidR="00057812" w:rsidRDefault="00057812" w:rsidP="009739C6">
      <w:pPr>
        <w:rPr>
          <w:u w:val="single"/>
        </w:rPr>
      </w:pPr>
    </w:p>
    <w:p w:rsidR="00057812" w:rsidRPr="00C850BE" w:rsidRDefault="00057812" w:rsidP="009739C6">
      <w:pPr>
        <w:rPr>
          <w:u w:val="single"/>
        </w:rPr>
      </w:pPr>
      <w:r w:rsidRPr="00C850BE">
        <w:rPr>
          <w:u w:val="single"/>
        </w:rPr>
        <w:t>Uwaga</w:t>
      </w:r>
    </w:p>
    <w:p w:rsidR="00057812" w:rsidRPr="00C850BE" w:rsidRDefault="00057812" w:rsidP="009739C6">
      <w:pPr>
        <w:pBdr>
          <w:bottom w:val="single" w:sz="6" w:space="1" w:color="auto"/>
        </w:pBdr>
      </w:pPr>
      <w:r w:rsidRPr="00C850BE">
        <w:t>Do formularza zgłoszenia można dołączyć dokumentację prezentującą zgłaszane miejsce np. w formie fotografii, map, wycinków prasowych.</w:t>
      </w:r>
    </w:p>
    <w:p w:rsidR="00057812" w:rsidRDefault="00057812" w:rsidP="009739C6">
      <w:pPr>
        <w:pBdr>
          <w:bottom w:val="single" w:sz="6" w:space="1" w:color="auto"/>
        </w:pBdr>
      </w:pPr>
    </w:p>
    <w:p w:rsidR="00057812" w:rsidRDefault="00057812" w:rsidP="008619CB">
      <w:pPr>
        <w:outlineLvl w:val="0"/>
      </w:pPr>
    </w:p>
    <w:p w:rsidR="00057812" w:rsidRPr="00C850BE" w:rsidRDefault="00057812" w:rsidP="008619CB">
      <w:pPr>
        <w:outlineLvl w:val="0"/>
        <w:rPr>
          <w:b/>
        </w:rPr>
      </w:pPr>
      <w:r w:rsidRPr="00C850BE">
        <w:rPr>
          <w:b/>
        </w:rPr>
        <w:t>Lista poparcia dla zgłaszanego do konkursu miejsca: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4111"/>
      </w:tblGrid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Lp.</w:t>
            </w:r>
          </w:p>
        </w:tc>
        <w:tc>
          <w:tcPr>
            <w:tcW w:w="4252" w:type="dxa"/>
          </w:tcPr>
          <w:p w:rsidR="00057812" w:rsidRPr="00C850BE" w:rsidRDefault="00057812" w:rsidP="007D1913">
            <w:r w:rsidRPr="00C850BE">
              <w:t>Imię, nazwisko</w:t>
            </w:r>
          </w:p>
        </w:tc>
        <w:tc>
          <w:tcPr>
            <w:tcW w:w="4111" w:type="dxa"/>
          </w:tcPr>
          <w:p w:rsidR="00057812" w:rsidRPr="00C850BE" w:rsidRDefault="00057812" w:rsidP="005248E3">
            <w:r w:rsidRPr="00C850BE">
              <w:t>Podpis</w:t>
            </w:r>
          </w:p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1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2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3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4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5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6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7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8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9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5248E3">
            <w:r w:rsidRPr="00C850BE">
              <w:t>10</w:t>
            </w:r>
          </w:p>
        </w:tc>
        <w:tc>
          <w:tcPr>
            <w:tcW w:w="4252" w:type="dxa"/>
          </w:tcPr>
          <w:p w:rsidR="00057812" w:rsidRPr="00C850BE" w:rsidRDefault="00057812" w:rsidP="005248E3"/>
        </w:tc>
        <w:tc>
          <w:tcPr>
            <w:tcW w:w="4111" w:type="dxa"/>
          </w:tcPr>
          <w:p w:rsidR="00057812" w:rsidRPr="00C850BE" w:rsidRDefault="00057812" w:rsidP="005248E3"/>
        </w:tc>
      </w:tr>
    </w:tbl>
    <w:p w:rsidR="00057812" w:rsidRPr="00C850BE" w:rsidRDefault="00057812" w:rsidP="008619CB">
      <w:pPr>
        <w:outlineLvl w:val="0"/>
      </w:pPr>
      <w:r w:rsidRPr="00C850BE">
        <w:br w:type="column"/>
        <w:t>Załącznik nr 2</w:t>
      </w:r>
    </w:p>
    <w:p w:rsidR="00057812" w:rsidRPr="00C850BE" w:rsidRDefault="00057812" w:rsidP="008619CB">
      <w:pPr>
        <w:jc w:val="center"/>
        <w:outlineLvl w:val="0"/>
        <w:rPr>
          <w:b/>
        </w:rPr>
      </w:pPr>
      <w:r w:rsidRPr="00C850BE">
        <w:rPr>
          <w:b/>
        </w:rPr>
        <w:t>FORMULARZ ZGŁOSZENIOWY</w:t>
      </w:r>
    </w:p>
    <w:p w:rsidR="00057812" w:rsidRPr="00C850BE" w:rsidRDefault="00057812" w:rsidP="0078193A">
      <w:pPr>
        <w:jc w:val="center"/>
        <w:rPr>
          <w:b/>
        </w:rPr>
      </w:pPr>
      <w:r w:rsidRPr="00C850BE">
        <w:rPr>
          <w:b/>
        </w:rPr>
        <w:t xml:space="preserve">w ramach konkursu „Miejsca Przyjaznego Seniorom </w:t>
      </w:r>
      <w:r>
        <w:rPr>
          <w:b/>
        </w:rPr>
        <w:t>i Osobom N</w:t>
      </w:r>
      <w:r w:rsidRPr="00C850BE">
        <w:rPr>
          <w:b/>
        </w:rPr>
        <w:t xml:space="preserve">iepełnosprawnym w Opolu” </w:t>
      </w:r>
      <w:r>
        <w:rPr>
          <w:b/>
        </w:rPr>
        <w:t>- edycja 2020</w:t>
      </w:r>
    </w:p>
    <w:p w:rsidR="00057812" w:rsidRPr="00C850BE" w:rsidRDefault="00057812" w:rsidP="0078193A">
      <w:pPr>
        <w:jc w:val="center"/>
        <w:rPr>
          <w:b/>
        </w:rPr>
      </w:pPr>
      <w:r w:rsidRPr="00C850BE">
        <w:rPr>
          <w:b/>
        </w:rPr>
        <w:t xml:space="preserve">dla mieszkańców miasta Opole </w:t>
      </w:r>
    </w:p>
    <w:p w:rsidR="00057812" w:rsidRPr="00C850BE" w:rsidRDefault="00057812" w:rsidP="008619CB">
      <w:pPr>
        <w:outlineLvl w:val="0"/>
        <w:rPr>
          <w:b/>
        </w:rPr>
      </w:pPr>
      <w:r w:rsidRPr="00C850BE">
        <w:rPr>
          <w:b/>
        </w:rPr>
        <w:t>Lista osób zgłaszających do konkursu miejsce: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819"/>
        <w:gridCol w:w="3969"/>
      </w:tblGrid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Lp.</w:t>
            </w:r>
          </w:p>
        </w:tc>
        <w:tc>
          <w:tcPr>
            <w:tcW w:w="4819" w:type="dxa"/>
          </w:tcPr>
          <w:p w:rsidR="00057812" w:rsidRPr="00C850BE" w:rsidRDefault="00057812" w:rsidP="007D1913">
            <w:r w:rsidRPr="00C850BE">
              <w:t>Imię, nazwisko</w:t>
            </w:r>
          </w:p>
        </w:tc>
        <w:tc>
          <w:tcPr>
            <w:tcW w:w="3969" w:type="dxa"/>
          </w:tcPr>
          <w:p w:rsidR="00057812" w:rsidRPr="00C850BE" w:rsidRDefault="00057812" w:rsidP="0040447D">
            <w:r w:rsidRPr="00C850BE">
              <w:t>Podpis</w:t>
            </w:r>
          </w:p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1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2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3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4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5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6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7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8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9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  <w:tr w:rsidR="00057812" w:rsidRPr="00C850BE" w:rsidTr="007D1913">
        <w:tc>
          <w:tcPr>
            <w:tcW w:w="534" w:type="dxa"/>
          </w:tcPr>
          <w:p w:rsidR="00057812" w:rsidRPr="00C850BE" w:rsidRDefault="00057812" w:rsidP="0040447D">
            <w:r w:rsidRPr="00C850BE">
              <w:t>10</w:t>
            </w:r>
          </w:p>
        </w:tc>
        <w:tc>
          <w:tcPr>
            <w:tcW w:w="4819" w:type="dxa"/>
          </w:tcPr>
          <w:p w:rsidR="00057812" w:rsidRPr="00C850BE" w:rsidRDefault="00057812" w:rsidP="0040447D"/>
        </w:tc>
        <w:tc>
          <w:tcPr>
            <w:tcW w:w="3969" w:type="dxa"/>
          </w:tcPr>
          <w:p w:rsidR="00057812" w:rsidRPr="00C850BE" w:rsidRDefault="00057812" w:rsidP="0040447D"/>
        </w:tc>
      </w:tr>
    </w:tbl>
    <w:p w:rsidR="00057812" w:rsidRPr="00C850BE" w:rsidRDefault="00057812" w:rsidP="0078193A">
      <w:pPr>
        <w:rPr>
          <w:b/>
        </w:rPr>
      </w:pPr>
    </w:p>
    <w:p w:rsidR="00057812" w:rsidRDefault="00057812" w:rsidP="008619CB">
      <w:pPr>
        <w:outlineLvl w:val="0"/>
        <w:rPr>
          <w:b/>
        </w:rPr>
      </w:pPr>
      <w:r w:rsidRPr="00C850BE">
        <w:rPr>
          <w:b/>
        </w:rPr>
        <w:t>Dane dot. zgłaszanego do konkursu miejsca:</w:t>
      </w:r>
    </w:p>
    <w:p w:rsidR="00057812" w:rsidRPr="00C850BE" w:rsidRDefault="00057812" w:rsidP="007D1913">
      <w:pPr>
        <w:jc w:val="center"/>
        <w:rPr>
          <w:b/>
        </w:rPr>
      </w:pPr>
      <w:r w:rsidRPr="00C850BE">
        <w:rPr>
          <w:b/>
        </w:rPr>
        <w:t>dla podmiotów ubiegających się o certyfikat</w:t>
      </w:r>
    </w:p>
    <w:p w:rsidR="00057812" w:rsidRPr="00C850BE" w:rsidRDefault="00057812" w:rsidP="007D1913">
      <w:pPr>
        <w:outlineLvl w:val="0"/>
        <w:rPr>
          <w:b/>
        </w:rPr>
      </w:pPr>
      <w:r w:rsidRPr="00C850BE">
        <w:rPr>
          <w:b/>
        </w:rPr>
        <w:t>Dane dot. zgłaszanego do konkursu miejsca: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22"/>
        <w:gridCol w:w="2322"/>
        <w:gridCol w:w="2322"/>
        <w:gridCol w:w="2322"/>
      </w:tblGrid>
      <w:tr w:rsidR="00057812" w:rsidRPr="00C850BE" w:rsidTr="00C626D6">
        <w:tc>
          <w:tcPr>
            <w:tcW w:w="2322" w:type="dxa"/>
          </w:tcPr>
          <w:p w:rsidR="00057812" w:rsidRPr="00C850BE" w:rsidRDefault="00057812" w:rsidP="00C626D6">
            <w:r w:rsidRPr="00C850BE">
              <w:t>Nazwa podmiotu:</w:t>
            </w:r>
          </w:p>
          <w:p w:rsidR="00057812" w:rsidRPr="00C850BE" w:rsidRDefault="00057812" w:rsidP="00C626D6"/>
        </w:tc>
        <w:tc>
          <w:tcPr>
            <w:tcW w:w="6966" w:type="dxa"/>
            <w:gridSpan w:val="3"/>
          </w:tcPr>
          <w:p w:rsidR="00057812" w:rsidRPr="00C850BE" w:rsidRDefault="00057812" w:rsidP="00C626D6"/>
        </w:tc>
      </w:tr>
      <w:tr w:rsidR="00057812" w:rsidRPr="00C850BE" w:rsidTr="00C626D6">
        <w:tc>
          <w:tcPr>
            <w:tcW w:w="2322" w:type="dxa"/>
          </w:tcPr>
          <w:p w:rsidR="00057812" w:rsidRPr="00C850BE" w:rsidRDefault="00057812" w:rsidP="00C626D6">
            <w:r w:rsidRPr="00C850BE">
              <w:t>Typ podmiotu:</w:t>
            </w:r>
          </w:p>
        </w:tc>
        <w:tc>
          <w:tcPr>
            <w:tcW w:w="6966" w:type="dxa"/>
            <w:gridSpan w:val="3"/>
          </w:tcPr>
          <w:p w:rsidR="00057812" w:rsidRPr="00C850BE" w:rsidRDefault="00057812" w:rsidP="00C626D6">
            <w:pPr>
              <w:numPr>
                <w:ilvl w:val="0"/>
                <w:numId w:val="2"/>
              </w:numPr>
            </w:pPr>
            <w:r w:rsidRPr="00C850BE">
              <w:t>Instytucja publiczna</w:t>
            </w:r>
          </w:p>
          <w:p w:rsidR="00057812" w:rsidRPr="00C850BE" w:rsidRDefault="00057812" w:rsidP="00C626D6">
            <w:pPr>
              <w:numPr>
                <w:ilvl w:val="0"/>
                <w:numId w:val="2"/>
              </w:numPr>
            </w:pPr>
            <w:r w:rsidRPr="00C850BE">
              <w:t>Organizacja pozarządowa</w:t>
            </w:r>
          </w:p>
          <w:p w:rsidR="00057812" w:rsidRPr="00C850BE" w:rsidRDefault="00057812" w:rsidP="00C626D6">
            <w:pPr>
              <w:numPr>
                <w:ilvl w:val="0"/>
                <w:numId w:val="2"/>
              </w:numPr>
            </w:pPr>
            <w:r w:rsidRPr="00C850BE">
              <w:t>Podmiot/ osoba prowadząca działalność gospodarczą</w:t>
            </w:r>
          </w:p>
        </w:tc>
      </w:tr>
      <w:tr w:rsidR="00057812" w:rsidRPr="00C850BE" w:rsidTr="00C626D6">
        <w:tc>
          <w:tcPr>
            <w:tcW w:w="2322" w:type="dxa"/>
          </w:tcPr>
          <w:p w:rsidR="00057812" w:rsidRPr="00C850BE" w:rsidRDefault="00057812" w:rsidP="00C626D6">
            <w:r w:rsidRPr="00C850BE">
              <w:t>Adres siedziby podmiotu:</w:t>
            </w:r>
          </w:p>
        </w:tc>
        <w:tc>
          <w:tcPr>
            <w:tcW w:w="6966" w:type="dxa"/>
            <w:gridSpan w:val="3"/>
          </w:tcPr>
          <w:p w:rsidR="00057812" w:rsidRPr="00C850BE" w:rsidRDefault="00057812" w:rsidP="00C626D6"/>
        </w:tc>
      </w:tr>
      <w:tr w:rsidR="00057812" w:rsidRPr="00C850BE" w:rsidTr="00C626D6">
        <w:tc>
          <w:tcPr>
            <w:tcW w:w="2322" w:type="dxa"/>
          </w:tcPr>
          <w:p w:rsidR="00057812" w:rsidRPr="00C850BE" w:rsidRDefault="00057812" w:rsidP="00C626D6">
            <w:r w:rsidRPr="00C850BE">
              <w:t>Telefon:</w:t>
            </w:r>
          </w:p>
        </w:tc>
        <w:tc>
          <w:tcPr>
            <w:tcW w:w="2322" w:type="dxa"/>
          </w:tcPr>
          <w:p w:rsidR="00057812" w:rsidRPr="00C850BE" w:rsidRDefault="00057812" w:rsidP="00C626D6"/>
        </w:tc>
        <w:tc>
          <w:tcPr>
            <w:tcW w:w="2322" w:type="dxa"/>
          </w:tcPr>
          <w:p w:rsidR="00057812" w:rsidRPr="00C850BE" w:rsidRDefault="00057812" w:rsidP="00C626D6">
            <w:r w:rsidRPr="00C850BE">
              <w:t>Adres e-mail:</w:t>
            </w:r>
          </w:p>
        </w:tc>
        <w:tc>
          <w:tcPr>
            <w:tcW w:w="2322" w:type="dxa"/>
          </w:tcPr>
          <w:p w:rsidR="00057812" w:rsidRPr="00C850BE" w:rsidRDefault="00057812" w:rsidP="00C626D6"/>
        </w:tc>
      </w:tr>
      <w:tr w:rsidR="00057812" w:rsidRPr="00C850BE" w:rsidTr="00C626D6">
        <w:tc>
          <w:tcPr>
            <w:tcW w:w="2322" w:type="dxa"/>
          </w:tcPr>
          <w:p w:rsidR="00057812" w:rsidRPr="00C850BE" w:rsidRDefault="00057812" w:rsidP="006D682B">
            <w:r w:rsidRPr="00C850BE">
              <w:t xml:space="preserve">Imię i nazwisko osoby </w:t>
            </w:r>
            <w:r>
              <w:t>reprezentującej podmiot</w:t>
            </w:r>
            <w:r w:rsidRPr="00C850BE">
              <w:t>:</w:t>
            </w:r>
          </w:p>
        </w:tc>
        <w:tc>
          <w:tcPr>
            <w:tcW w:w="2322" w:type="dxa"/>
          </w:tcPr>
          <w:p w:rsidR="00057812" w:rsidRPr="00C850BE" w:rsidRDefault="00057812" w:rsidP="00C626D6"/>
        </w:tc>
        <w:tc>
          <w:tcPr>
            <w:tcW w:w="2322" w:type="dxa"/>
          </w:tcPr>
          <w:p w:rsidR="00057812" w:rsidRPr="00C850BE" w:rsidRDefault="00057812" w:rsidP="00C626D6">
            <w:r w:rsidRPr="00C850BE">
              <w:t>Adres strony internetowej:</w:t>
            </w:r>
          </w:p>
        </w:tc>
        <w:tc>
          <w:tcPr>
            <w:tcW w:w="2322" w:type="dxa"/>
          </w:tcPr>
          <w:p w:rsidR="00057812" w:rsidRPr="00C850BE" w:rsidRDefault="00057812" w:rsidP="00C626D6"/>
        </w:tc>
      </w:tr>
      <w:tr w:rsidR="00057812" w:rsidRPr="00C850BE" w:rsidTr="00C626D6">
        <w:tc>
          <w:tcPr>
            <w:tcW w:w="2322" w:type="dxa"/>
          </w:tcPr>
          <w:p w:rsidR="00057812" w:rsidRPr="00C850BE" w:rsidRDefault="00057812" w:rsidP="00C626D6">
            <w:r w:rsidRPr="00C850BE">
              <w:t>Kategoria zgłoszenia:</w:t>
            </w:r>
          </w:p>
        </w:tc>
        <w:tc>
          <w:tcPr>
            <w:tcW w:w="6966" w:type="dxa"/>
            <w:gridSpan w:val="3"/>
          </w:tcPr>
          <w:p w:rsidR="00057812" w:rsidRPr="00C850BE" w:rsidRDefault="00057812" w:rsidP="00C626D6">
            <w:pPr>
              <w:numPr>
                <w:ilvl w:val="0"/>
                <w:numId w:val="3"/>
              </w:numPr>
            </w:pPr>
            <w:r w:rsidRPr="00C850BE">
              <w:t>Usługi publiczne</w:t>
            </w:r>
          </w:p>
          <w:p w:rsidR="00057812" w:rsidRPr="00C850BE" w:rsidRDefault="00057812" w:rsidP="00C626D6">
            <w:pPr>
              <w:numPr>
                <w:ilvl w:val="0"/>
                <w:numId w:val="3"/>
              </w:numPr>
            </w:pPr>
            <w:r w:rsidRPr="00C850BE">
              <w:t>Zdrowie</w:t>
            </w:r>
          </w:p>
          <w:p w:rsidR="00057812" w:rsidRPr="00C850BE" w:rsidRDefault="00057812" w:rsidP="00C626D6">
            <w:pPr>
              <w:numPr>
                <w:ilvl w:val="0"/>
                <w:numId w:val="3"/>
              </w:numPr>
            </w:pPr>
            <w:r w:rsidRPr="00C850BE">
              <w:t>Kultura i sztuka</w:t>
            </w:r>
          </w:p>
          <w:p w:rsidR="00057812" w:rsidRPr="00C850BE" w:rsidRDefault="00057812" w:rsidP="00C626D6">
            <w:pPr>
              <w:numPr>
                <w:ilvl w:val="0"/>
                <w:numId w:val="3"/>
              </w:numPr>
            </w:pPr>
            <w:r w:rsidRPr="00C850BE">
              <w:t>Sport i rekreacja</w:t>
            </w:r>
          </w:p>
          <w:p w:rsidR="00057812" w:rsidRPr="00C850BE" w:rsidRDefault="00057812" w:rsidP="00C626D6">
            <w:pPr>
              <w:numPr>
                <w:ilvl w:val="0"/>
                <w:numId w:val="3"/>
              </w:numPr>
            </w:pPr>
            <w:r w:rsidRPr="00C850BE">
              <w:t>Gastronomia</w:t>
            </w:r>
          </w:p>
          <w:p w:rsidR="00057812" w:rsidRPr="00C850BE" w:rsidRDefault="00057812" w:rsidP="00C626D6">
            <w:pPr>
              <w:numPr>
                <w:ilvl w:val="0"/>
                <w:numId w:val="3"/>
              </w:numPr>
            </w:pPr>
            <w:r w:rsidRPr="00C850BE">
              <w:t>Usługi różne</w:t>
            </w:r>
          </w:p>
        </w:tc>
      </w:tr>
      <w:tr w:rsidR="00057812" w:rsidRPr="00C850BE" w:rsidTr="00C626D6">
        <w:trPr>
          <w:trHeight w:val="1359"/>
        </w:trPr>
        <w:tc>
          <w:tcPr>
            <w:tcW w:w="9288" w:type="dxa"/>
            <w:gridSpan w:val="4"/>
          </w:tcPr>
          <w:p w:rsidR="00057812" w:rsidRDefault="00057812" w:rsidP="006D682B">
            <w:r w:rsidRPr="00C850BE">
              <w:t>Opis działalności, w tym oferty kierowanej do osób starszych i niepełnosprawnych:</w:t>
            </w:r>
          </w:p>
          <w:p w:rsidR="00057812" w:rsidRPr="00C850BE" w:rsidRDefault="00057812" w:rsidP="006D682B">
            <w:r w:rsidRPr="00C850BE">
              <w:t>(Maksymalnie 3000 znaków)</w:t>
            </w:r>
          </w:p>
        </w:tc>
      </w:tr>
      <w:tr w:rsidR="00057812" w:rsidRPr="00C850BE" w:rsidTr="00C626D6">
        <w:trPr>
          <w:trHeight w:val="1359"/>
        </w:trPr>
        <w:tc>
          <w:tcPr>
            <w:tcW w:w="9288" w:type="dxa"/>
            <w:gridSpan w:val="4"/>
          </w:tcPr>
          <w:p w:rsidR="00057812" w:rsidRPr="00C850BE" w:rsidRDefault="00057812" w:rsidP="00C626D6">
            <w:r w:rsidRPr="00C850BE">
              <w:t>Dlaczego zgłaszany podmiot powinien uzyskać certyfikat? Uzasadnienie:</w:t>
            </w:r>
          </w:p>
          <w:p w:rsidR="00057812" w:rsidRPr="00C850BE" w:rsidRDefault="00057812" w:rsidP="00C626D6">
            <w:r w:rsidRPr="00C850BE">
              <w:t>(Maksymalnie 3000 znaków)</w:t>
            </w:r>
          </w:p>
        </w:tc>
      </w:tr>
    </w:tbl>
    <w:p w:rsidR="00057812" w:rsidRDefault="00057812" w:rsidP="008619CB">
      <w:pPr>
        <w:outlineLvl w:val="0"/>
        <w:rPr>
          <w:u w:val="single"/>
        </w:rPr>
      </w:pPr>
    </w:p>
    <w:p w:rsidR="00057812" w:rsidRDefault="00057812" w:rsidP="008619CB">
      <w:pPr>
        <w:outlineLvl w:val="0"/>
        <w:rPr>
          <w:u w:val="single"/>
        </w:rPr>
      </w:pPr>
    </w:p>
    <w:p w:rsidR="00057812" w:rsidRPr="00C850BE" w:rsidRDefault="00057812" w:rsidP="008619CB">
      <w:pPr>
        <w:outlineLvl w:val="0"/>
        <w:rPr>
          <w:u w:val="single"/>
        </w:rPr>
      </w:pPr>
      <w:r w:rsidRPr="00C850BE">
        <w:rPr>
          <w:u w:val="single"/>
        </w:rPr>
        <w:t>Uwaga</w:t>
      </w:r>
    </w:p>
    <w:p w:rsidR="00057812" w:rsidRPr="00C850BE" w:rsidRDefault="00057812" w:rsidP="009739C6">
      <w:pPr>
        <w:pBdr>
          <w:bottom w:val="single" w:sz="6" w:space="1" w:color="auto"/>
        </w:pBdr>
      </w:pPr>
      <w:r w:rsidRPr="00C850BE">
        <w:t>Do formularza zgłoszenia można dołączyć dokumentację prezentującą zgłaszane miejsce np. w formie fotografii, map, wycinków prasowych.</w:t>
      </w:r>
    </w:p>
    <w:p w:rsidR="00057812" w:rsidRDefault="00057812" w:rsidP="009739C6">
      <w:pPr>
        <w:pBdr>
          <w:bottom w:val="single" w:sz="6" w:space="1" w:color="auto"/>
        </w:pBdr>
      </w:pPr>
    </w:p>
    <w:p w:rsidR="00057812" w:rsidRPr="00C850BE" w:rsidRDefault="00057812" w:rsidP="009739C6">
      <w:pPr>
        <w:pBdr>
          <w:bottom w:val="single" w:sz="6" w:space="1" w:color="auto"/>
        </w:pBdr>
      </w:pPr>
    </w:p>
    <w:p w:rsidR="00057812" w:rsidRPr="00C850BE" w:rsidRDefault="00057812" w:rsidP="008619CB">
      <w:pPr>
        <w:outlineLvl w:val="0"/>
        <w:rPr>
          <w:b/>
        </w:rPr>
      </w:pPr>
      <w:r w:rsidRPr="00C850BE">
        <w:rPr>
          <w:b/>
        </w:rPr>
        <w:t>Oświadczenia:</w:t>
      </w:r>
    </w:p>
    <w:p w:rsidR="00057812" w:rsidRPr="00C850BE" w:rsidRDefault="00057812" w:rsidP="009739C6">
      <w:pPr>
        <w:numPr>
          <w:ilvl w:val="0"/>
          <w:numId w:val="6"/>
        </w:numPr>
      </w:pPr>
      <w:r w:rsidRPr="00C850BE">
        <w:t>Oświadczam, że wyrażam zgodę na zgłoszenie do konkursu reprezentowanego przeze mnie podmiotu, którego dane znajdują się poniżej</w:t>
      </w:r>
      <w:r>
        <w:t>.</w:t>
      </w:r>
    </w:p>
    <w:p w:rsidR="00057812" w:rsidRDefault="00057812" w:rsidP="009739C6">
      <w:pPr>
        <w:numPr>
          <w:ilvl w:val="0"/>
          <w:numId w:val="6"/>
        </w:numPr>
      </w:pPr>
      <w:r w:rsidRPr="00C850BE">
        <w:t xml:space="preserve">Oświadczam, że zapoznałem/-am się z regulaminem akcji „Miejsca Przyjazne Seniorom i </w:t>
      </w:r>
      <w:r>
        <w:t>O</w:t>
      </w:r>
      <w:r w:rsidRPr="00C850BE">
        <w:t xml:space="preserve">sobom </w:t>
      </w:r>
      <w:r>
        <w:t>N</w:t>
      </w:r>
      <w:r w:rsidRPr="00C850BE">
        <w:t>iepełnosprawnym w Opolu” edycja 201</w:t>
      </w:r>
      <w:r>
        <w:t>9</w:t>
      </w:r>
      <w:r w:rsidRPr="00C850BE">
        <w:t xml:space="preserve"> oraz akceptuje jego warunki</w:t>
      </w:r>
    </w:p>
    <w:p w:rsidR="00057812" w:rsidRPr="00C850BE" w:rsidRDefault="00057812" w:rsidP="00EE58A0">
      <w:pPr>
        <w:numPr>
          <w:ilvl w:val="0"/>
          <w:numId w:val="6"/>
        </w:numPr>
        <w:jc w:val="both"/>
      </w:pPr>
      <w:r w:rsidRPr="00CC3BAE">
        <w:t>Wyrażam zgodę na przetwarzanie danych osobowych zawartych w niniejszym formularzu zgłoszeniowym do celów związanych przeprowadzeniem konkursu</w:t>
      </w:r>
      <w:r>
        <w:t xml:space="preserve"> </w:t>
      </w:r>
      <w:r w:rsidRPr="00CC3BAE">
        <w:t xml:space="preserve">„Miejsca Przyjaznego Seniorom i </w:t>
      </w:r>
      <w:r>
        <w:t>O</w:t>
      </w:r>
      <w:r w:rsidRPr="00CC3BAE">
        <w:t xml:space="preserve">sobom </w:t>
      </w:r>
      <w:r>
        <w:t>N</w:t>
      </w:r>
      <w:r w:rsidRPr="00CC3BAE">
        <w:t xml:space="preserve">iepełnosprawnym w Opolu” </w:t>
      </w:r>
      <w:r>
        <w:t>-</w:t>
      </w:r>
      <w:r w:rsidRPr="00CC3BAE">
        <w:t xml:space="preserve"> edycja 2019 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057812" w:rsidRPr="00C850BE" w:rsidTr="00CD7344">
        <w:tc>
          <w:tcPr>
            <w:tcW w:w="2303" w:type="dxa"/>
          </w:tcPr>
          <w:p w:rsidR="00057812" w:rsidRPr="00C850BE" w:rsidRDefault="00057812" w:rsidP="00CD7344">
            <w:r w:rsidRPr="00C850BE">
              <w:t>Miejscowość, data:</w:t>
            </w:r>
          </w:p>
        </w:tc>
        <w:tc>
          <w:tcPr>
            <w:tcW w:w="2303" w:type="dxa"/>
          </w:tcPr>
          <w:p w:rsidR="00057812" w:rsidRPr="00C850BE" w:rsidRDefault="00057812" w:rsidP="00CD7344"/>
        </w:tc>
        <w:tc>
          <w:tcPr>
            <w:tcW w:w="2303" w:type="dxa"/>
          </w:tcPr>
          <w:p w:rsidR="00057812" w:rsidRPr="00C850BE" w:rsidRDefault="00057812" w:rsidP="00CD7344">
            <w:r w:rsidRPr="00C850BE">
              <w:t>Podpis osoby składającej formularz:</w:t>
            </w:r>
          </w:p>
        </w:tc>
        <w:tc>
          <w:tcPr>
            <w:tcW w:w="2303" w:type="dxa"/>
          </w:tcPr>
          <w:p w:rsidR="00057812" w:rsidRPr="00C850BE" w:rsidRDefault="00057812" w:rsidP="00CD7344"/>
        </w:tc>
      </w:tr>
      <w:tr w:rsidR="00057812" w:rsidRPr="00C850BE" w:rsidTr="00C626D6">
        <w:tc>
          <w:tcPr>
            <w:tcW w:w="2303" w:type="dxa"/>
          </w:tcPr>
          <w:p w:rsidR="00057812" w:rsidRPr="00C850BE" w:rsidRDefault="00057812" w:rsidP="00C626D6">
            <w:r w:rsidRPr="00C850BE">
              <w:t>Miejscowość, data:</w:t>
            </w:r>
          </w:p>
        </w:tc>
        <w:tc>
          <w:tcPr>
            <w:tcW w:w="2303" w:type="dxa"/>
          </w:tcPr>
          <w:p w:rsidR="00057812" w:rsidRPr="00C850BE" w:rsidRDefault="00057812" w:rsidP="00C626D6"/>
        </w:tc>
        <w:tc>
          <w:tcPr>
            <w:tcW w:w="2303" w:type="dxa"/>
          </w:tcPr>
          <w:p w:rsidR="00057812" w:rsidRPr="00C850BE" w:rsidRDefault="00057812" w:rsidP="006D682B">
            <w:r w:rsidRPr="00C850BE">
              <w:t xml:space="preserve">Podpis osoby </w:t>
            </w:r>
            <w:r>
              <w:t>reprezentującej zgłaszany podmiot.</w:t>
            </w:r>
          </w:p>
        </w:tc>
        <w:tc>
          <w:tcPr>
            <w:tcW w:w="2303" w:type="dxa"/>
          </w:tcPr>
          <w:p w:rsidR="00057812" w:rsidRPr="00C850BE" w:rsidRDefault="00057812" w:rsidP="00C626D6"/>
        </w:tc>
      </w:tr>
    </w:tbl>
    <w:p w:rsidR="00057812" w:rsidRDefault="00057812" w:rsidP="006D682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Default="00057812" w:rsidP="008619CB">
      <w:pPr>
        <w:outlineLvl w:val="0"/>
      </w:pPr>
    </w:p>
    <w:p w:rsidR="00057812" w:rsidRPr="00C850BE" w:rsidRDefault="00057812" w:rsidP="008619CB">
      <w:pPr>
        <w:outlineLvl w:val="0"/>
      </w:pPr>
      <w:r w:rsidRPr="00C850BE">
        <w:t>Załącznik nr 3</w:t>
      </w:r>
    </w:p>
    <w:p w:rsidR="00057812" w:rsidRPr="00C850BE" w:rsidRDefault="00057812" w:rsidP="008619CB">
      <w:pPr>
        <w:jc w:val="center"/>
        <w:outlineLvl w:val="0"/>
        <w:rPr>
          <w:b/>
        </w:rPr>
      </w:pPr>
      <w:r w:rsidRPr="00C850BE">
        <w:rPr>
          <w:b/>
        </w:rPr>
        <w:t>KARTA OCENY</w:t>
      </w:r>
    </w:p>
    <w:p w:rsidR="00057812" w:rsidRPr="00C850BE" w:rsidRDefault="00057812" w:rsidP="0045505C">
      <w:pPr>
        <w:jc w:val="center"/>
        <w:rPr>
          <w:b/>
        </w:rPr>
      </w:pPr>
      <w:r w:rsidRPr="00C850BE">
        <w:rPr>
          <w:b/>
        </w:rPr>
        <w:t xml:space="preserve">w ramach konkursu „Miejsca Przyjaznego Seniorom </w:t>
      </w:r>
      <w:r>
        <w:rPr>
          <w:b/>
        </w:rPr>
        <w:t>i Osobom N</w:t>
      </w:r>
      <w:r w:rsidRPr="00C850BE">
        <w:rPr>
          <w:b/>
        </w:rPr>
        <w:t>iepełnosprawnym</w:t>
      </w:r>
    </w:p>
    <w:p w:rsidR="00057812" w:rsidRPr="00C850BE" w:rsidRDefault="00057812" w:rsidP="0045505C">
      <w:pPr>
        <w:jc w:val="center"/>
        <w:rPr>
          <w:b/>
        </w:rPr>
      </w:pPr>
      <w:r w:rsidRPr="00C850BE">
        <w:rPr>
          <w:b/>
        </w:rPr>
        <w:t xml:space="preserve">w Opolu” </w:t>
      </w:r>
      <w:r>
        <w:rPr>
          <w:b/>
        </w:rPr>
        <w:t xml:space="preserve"> - </w:t>
      </w:r>
      <w:r w:rsidRPr="00C850BE">
        <w:rPr>
          <w:b/>
        </w:rPr>
        <w:t>edycja 20</w:t>
      </w:r>
      <w:r>
        <w:rPr>
          <w:b/>
        </w:rPr>
        <w:t>20</w:t>
      </w:r>
    </w:p>
    <w:p w:rsidR="00057812" w:rsidRPr="00C850BE" w:rsidRDefault="00057812" w:rsidP="005248E3"/>
    <w:p w:rsidR="00057812" w:rsidRPr="00C850BE" w:rsidRDefault="00057812" w:rsidP="008619CB">
      <w:pPr>
        <w:outlineLvl w:val="0"/>
        <w:rPr>
          <w:b/>
        </w:rPr>
      </w:pPr>
      <w:r w:rsidRPr="00C850BE">
        <w:rPr>
          <w:b/>
        </w:rPr>
        <w:t>Dane podstawowe: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22"/>
        <w:gridCol w:w="6966"/>
      </w:tblGrid>
      <w:tr w:rsidR="00057812" w:rsidRPr="00C850BE" w:rsidTr="0040447D">
        <w:tc>
          <w:tcPr>
            <w:tcW w:w="2322" w:type="dxa"/>
          </w:tcPr>
          <w:p w:rsidR="00057812" w:rsidRPr="00C850BE" w:rsidRDefault="00057812" w:rsidP="0040447D">
            <w:r w:rsidRPr="00C850BE">
              <w:t>Nazwa podmiotu:</w:t>
            </w:r>
          </w:p>
          <w:p w:rsidR="00057812" w:rsidRPr="00C850BE" w:rsidRDefault="00057812" w:rsidP="0040447D"/>
        </w:tc>
        <w:tc>
          <w:tcPr>
            <w:tcW w:w="6966" w:type="dxa"/>
          </w:tcPr>
          <w:p w:rsidR="00057812" w:rsidRPr="00C850BE" w:rsidRDefault="00057812" w:rsidP="0040447D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40447D">
            <w:r w:rsidRPr="00C850BE">
              <w:t>Typ podmiotu:</w:t>
            </w:r>
          </w:p>
        </w:tc>
        <w:tc>
          <w:tcPr>
            <w:tcW w:w="6966" w:type="dxa"/>
          </w:tcPr>
          <w:p w:rsidR="00057812" w:rsidRPr="00C850BE" w:rsidRDefault="00057812" w:rsidP="0040447D">
            <w:pPr>
              <w:numPr>
                <w:ilvl w:val="0"/>
                <w:numId w:val="2"/>
              </w:numPr>
            </w:pPr>
            <w:r w:rsidRPr="00C850BE">
              <w:t>Instytucja publiczna</w:t>
            </w:r>
          </w:p>
          <w:p w:rsidR="00057812" w:rsidRPr="00C850BE" w:rsidRDefault="00057812" w:rsidP="0040447D">
            <w:pPr>
              <w:numPr>
                <w:ilvl w:val="0"/>
                <w:numId w:val="2"/>
              </w:numPr>
            </w:pPr>
            <w:r w:rsidRPr="00C850BE">
              <w:t>Organizacja pozarządowa</w:t>
            </w:r>
          </w:p>
          <w:p w:rsidR="00057812" w:rsidRPr="00C850BE" w:rsidRDefault="00057812" w:rsidP="0040447D">
            <w:pPr>
              <w:numPr>
                <w:ilvl w:val="0"/>
                <w:numId w:val="2"/>
              </w:numPr>
            </w:pPr>
            <w:r w:rsidRPr="00C850BE">
              <w:t>Podmiot/ osoba prowadząca działalność gospodarczą</w:t>
            </w:r>
          </w:p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40447D">
            <w:r w:rsidRPr="00C850BE">
              <w:t>Adres siedziby podmiotu:</w:t>
            </w:r>
          </w:p>
        </w:tc>
        <w:tc>
          <w:tcPr>
            <w:tcW w:w="6966" w:type="dxa"/>
          </w:tcPr>
          <w:p w:rsidR="00057812" w:rsidRPr="00C850BE" w:rsidRDefault="00057812" w:rsidP="0040447D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7333F9">
            <w:r w:rsidRPr="00C850BE">
              <w:t>Nazwa zgłaszanego miejsca:</w:t>
            </w:r>
          </w:p>
        </w:tc>
        <w:tc>
          <w:tcPr>
            <w:tcW w:w="6966" w:type="dxa"/>
          </w:tcPr>
          <w:p w:rsidR="00057812" w:rsidRPr="00C850BE" w:rsidRDefault="00057812" w:rsidP="007333F9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40447D">
            <w:r w:rsidRPr="00C850BE">
              <w:t>Adres zgłaszanego miejsca:</w:t>
            </w:r>
          </w:p>
        </w:tc>
        <w:tc>
          <w:tcPr>
            <w:tcW w:w="6966" w:type="dxa"/>
          </w:tcPr>
          <w:p w:rsidR="00057812" w:rsidRPr="00C850BE" w:rsidRDefault="00057812" w:rsidP="0040447D"/>
        </w:tc>
      </w:tr>
      <w:tr w:rsidR="00057812" w:rsidRPr="00C850BE" w:rsidTr="0040447D">
        <w:tc>
          <w:tcPr>
            <w:tcW w:w="2322" w:type="dxa"/>
          </w:tcPr>
          <w:p w:rsidR="00057812" w:rsidRPr="00C850BE" w:rsidRDefault="00057812" w:rsidP="0040447D">
            <w:r w:rsidRPr="00C850BE">
              <w:t>Kategoria zgłoszenia:</w:t>
            </w:r>
          </w:p>
        </w:tc>
        <w:tc>
          <w:tcPr>
            <w:tcW w:w="6966" w:type="dxa"/>
          </w:tcPr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Usługi publiczne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Zdrowie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Kultura i sztuka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Sport i rekreacja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Gastronomia</w:t>
            </w:r>
          </w:p>
          <w:p w:rsidR="00057812" w:rsidRPr="00C850BE" w:rsidRDefault="00057812" w:rsidP="0040447D">
            <w:pPr>
              <w:numPr>
                <w:ilvl w:val="0"/>
                <w:numId w:val="3"/>
              </w:numPr>
            </w:pPr>
            <w:r w:rsidRPr="00C850BE">
              <w:t>Usługi różne</w:t>
            </w:r>
          </w:p>
        </w:tc>
      </w:tr>
    </w:tbl>
    <w:p w:rsidR="00057812" w:rsidRPr="00C850BE" w:rsidRDefault="00057812" w:rsidP="005248E3"/>
    <w:p w:rsidR="00057812" w:rsidRPr="00C850BE" w:rsidRDefault="00057812" w:rsidP="008619CB">
      <w:pPr>
        <w:outlineLvl w:val="0"/>
      </w:pPr>
      <w:r w:rsidRPr="00C850BE">
        <w:rPr>
          <w:b/>
        </w:rPr>
        <w:t>Ocena formalna</w:t>
      </w:r>
      <w:r w:rsidRPr="00C850BE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969"/>
        <w:gridCol w:w="1889"/>
        <w:gridCol w:w="2930"/>
      </w:tblGrid>
      <w:tr w:rsidR="00057812" w:rsidRPr="00C850BE" w:rsidTr="00147520">
        <w:tc>
          <w:tcPr>
            <w:tcW w:w="534" w:type="dxa"/>
          </w:tcPr>
          <w:p w:rsidR="00057812" w:rsidRPr="00C850BE" w:rsidRDefault="00057812" w:rsidP="005248E3">
            <w:r w:rsidRPr="00C850BE">
              <w:t>Lp.</w:t>
            </w:r>
          </w:p>
        </w:tc>
        <w:tc>
          <w:tcPr>
            <w:tcW w:w="3969" w:type="dxa"/>
          </w:tcPr>
          <w:p w:rsidR="00057812" w:rsidRPr="00C850BE" w:rsidRDefault="00057812" w:rsidP="005248E3">
            <w:r w:rsidRPr="00C850BE">
              <w:t>Wymogi formalne</w:t>
            </w:r>
          </w:p>
        </w:tc>
        <w:tc>
          <w:tcPr>
            <w:tcW w:w="1889" w:type="dxa"/>
          </w:tcPr>
          <w:p w:rsidR="00057812" w:rsidRPr="00C850BE" w:rsidRDefault="00057812" w:rsidP="005248E3">
            <w:r w:rsidRPr="00C850BE">
              <w:t>Spełniono</w:t>
            </w:r>
          </w:p>
        </w:tc>
        <w:tc>
          <w:tcPr>
            <w:tcW w:w="2930" w:type="dxa"/>
          </w:tcPr>
          <w:p w:rsidR="00057812" w:rsidRPr="00C850BE" w:rsidRDefault="00057812" w:rsidP="005248E3">
            <w:r w:rsidRPr="00C850BE">
              <w:t>Uwagi</w:t>
            </w:r>
          </w:p>
        </w:tc>
      </w:tr>
      <w:tr w:rsidR="00057812" w:rsidRPr="00C850BE" w:rsidTr="00147520">
        <w:tc>
          <w:tcPr>
            <w:tcW w:w="534" w:type="dxa"/>
          </w:tcPr>
          <w:p w:rsidR="00057812" w:rsidRPr="00C850BE" w:rsidRDefault="00057812" w:rsidP="005248E3">
            <w:r w:rsidRPr="00C850BE">
              <w:t>1</w:t>
            </w:r>
          </w:p>
        </w:tc>
        <w:tc>
          <w:tcPr>
            <w:tcW w:w="3969" w:type="dxa"/>
          </w:tcPr>
          <w:p w:rsidR="00057812" w:rsidRPr="00C850BE" w:rsidRDefault="00057812" w:rsidP="005248E3">
            <w:r w:rsidRPr="00C850BE">
              <w:t>Zgłoszone miejsce posiada ofertę dedykowaną seniorom lub osobom niepełnosprawnym</w:t>
            </w:r>
          </w:p>
        </w:tc>
        <w:tc>
          <w:tcPr>
            <w:tcW w:w="1889" w:type="dxa"/>
          </w:tcPr>
          <w:p w:rsidR="00057812" w:rsidRPr="00C850BE" w:rsidRDefault="00057812" w:rsidP="005248E3">
            <w:r w:rsidRPr="00C850BE">
              <w:t>TAK/ NIE</w:t>
            </w:r>
          </w:p>
        </w:tc>
        <w:tc>
          <w:tcPr>
            <w:tcW w:w="2930" w:type="dxa"/>
          </w:tcPr>
          <w:p w:rsidR="00057812" w:rsidRPr="00C850BE" w:rsidRDefault="00057812" w:rsidP="005248E3"/>
        </w:tc>
      </w:tr>
      <w:tr w:rsidR="00057812" w:rsidRPr="00C850BE" w:rsidTr="00147520">
        <w:tc>
          <w:tcPr>
            <w:tcW w:w="534" w:type="dxa"/>
          </w:tcPr>
          <w:p w:rsidR="00057812" w:rsidRPr="00C850BE" w:rsidRDefault="00057812" w:rsidP="00D826D8">
            <w:r w:rsidRPr="00C850BE">
              <w:t>2</w:t>
            </w:r>
          </w:p>
        </w:tc>
        <w:tc>
          <w:tcPr>
            <w:tcW w:w="3969" w:type="dxa"/>
          </w:tcPr>
          <w:p w:rsidR="00057812" w:rsidRPr="00C850BE" w:rsidRDefault="00057812" w:rsidP="00D826D8">
            <w:r w:rsidRPr="00C850BE">
              <w:t>Zgłoszone miejsce znajduje się na terenie Opola</w:t>
            </w:r>
          </w:p>
        </w:tc>
        <w:tc>
          <w:tcPr>
            <w:tcW w:w="1889" w:type="dxa"/>
          </w:tcPr>
          <w:p w:rsidR="00057812" w:rsidRPr="00C850BE" w:rsidRDefault="00057812" w:rsidP="00D826D8">
            <w:r w:rsidRPr="00C850BE">
              <w:t>TAK/ NIE</w:t>
            </w:r>
          </w:p>
        </w:tc>
        <w:tc>
          <w:tcPr>
            <w:tcW w:w="2930" w:type="dxa"/>
          </w:tcPr>
          <w:p w:rsidR="00057812" w:rsidRPr="00C850BE" w:rsidRDefault="00057812" w:rsidP="00D826D8"/>
        </w:tc>
      </w:tr>
      <w:tr w:rsidR="00057812" w:rsidRPr="00C850BE" w:rsidTr="00147520">
        <w:tc>
          <w:tcPr>
            <w:tcW w:w="534" w:type="dxa"/>
          </w:tcPr>
          <w:p w:rsidR="00057812" w:rsidRPr="00C850BE" w:rsidRDefault="00057812" w:rsidP="00D826D8">
            <w:r w:rsidRPr="00C850BE">
              <w:t>3</w:t>
            </w:r>
          </w:p>
        </w:tc>
        <w:tc>
          <w:tcPr>
            <w:tcW w:w="3969" w:type="dxa"/>
          </w:tcPr>
          <w:p w:rsidR="00057812" w:rsidRPr="00C850BE" w:rsidRDefault="00057812" w:rsidP="00D826D8">
            <w:r w:rsidRPr="00C850BE">
              <w:t>Formularz zgłoszenia jest kompletny i podpisany</w:t>
            </w:r>
          </w:p>
        </w:tc>
        <w:tc>
          <w:tcPr>
            <w:tcW w:w="1889" w:type="dxa"/>
          </w:tcPr>
          <w:p w:rsidR="00057812" w:rsidRPr="00C850BE" w:rsidRDefault="00057812" w:rsidP="00D826D8">
            <w:r w:rsidRPr="00C850BE">
              <w:t>TAK/ NIE</w:t>
            </w:r>
          </w:p>
        </w:tc>
        <w:tc>
          <w:tcPr>
            <w:tcW w:w="2930" w:type="dxa"/>
          </w:tcPr>
          <w:p w:rsidR="00057812" w:rsidRPr="00C850BE" w:rsidRDefault="00057812" w:rsidP="00D826D8"/>
        </w:tc>
      </w:tr>
      <w:tr w:rsidR="00057812" w:rsidRPr="00C850BE" w:rsidTr="00147520">
        <w:tc>
          <w:tcPr>
            <w:tcW w:w="534" w:type="dxa"/>
          </w:tcPr>
          <w:p w:rsidR="00057812" w:rsidRPr="00C850BE" w:rsidRDefault="00057812" w:rsidP="00D826D8">
            <w:r w:rsidRPr="00C850BE">
              <w:t>4</w:t>
            </w:r>
          </w:p>
        </w:tc>
        <w:tc>
          <w:tcPr>
            <w:tcW w:w="3969" w:type="dxa"/>
          </w:tcPr>
          <w:p w:rsidR="00057812" w:rsidRPr="00C850BE" w:rsidRDefault="00057812" w:rsidP="00D826D8">
            <w:r w:rsidRPr="00C850BE">
              <w:t>Lista poparcia/ Lista osób zgłaszających jest kompletna i poprawna</w:t>
            </w:r>
          </w:p>
        </w:tc>
        <w:tc>
          <w:tcPr>
            <w:tcW w:w="1889" w:type="dxa"/>
          </w:tcPr>
          <w:p w:rsidR="00057812" w:rsidRPr="00C850BE" w:rsidRDefault="00057812" w:rsidP="00D826D8">
            <w:r w:rsidRPr="00C850BE">
              <w:t>TAK/ NIE</w:t>
            </w:r>
          </w:p>
        </w:tc>
        <w:tc>
          <w:tcPr>
            <w:tcW w:w="2930" w:type="dxa"/>
          </w:tcPr>
          <w:p w:rsidR="00057812" w:rsidRPr="00C850BE" w:rsidRDefault="00057812" w:rsidP="00D826D8"/>
        </w:tc>
      </w:tr>
    </w:tbl>
    <w:p w:rsidR="00057812" w:rsidRPr="00C850BE" w:rsidRDefault="00057812" w:rsidP="00524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5"/>
        <w:gridCol w:w="1535"/>
        <w:gridCol w:w="1536"/>
        <w:gridCol w:w="1535"/>
        <w:gridCol w:w="1535"/>
        <w:gridCol w:w="1536"/>
      </w:tblGrid>
      <w:tr w:rsidR="00057812" w:rsidRPr="00C850BE" w:rsidTr="00643E7B">
        <w:tc>
          <w:tcPr>
            <w:tcW w:w="1535" w:type="dxa"/>
          </w:tcPr>
          <w:p w:rsidR="00057812" w:rsidRPr="00C850BE" w:rsidRDefault="00057812" w:rsidP="00147520">
            <w:r w:rsidRPr="00C850BE">
              <w:t>Miejscowość, data:</w:t>
            </w:r>
          </w:p>
        </w:tc>
        <w:tc>
          <w:tcPr>
            <w:tcW w:w="1535" w:type="dxa"/>
          </w:tcPr>
          <w:p w:rsidR="00057812" w:rsidRPr="00C850BE" w:rsidRDefault="00057812" w:rsidP="00147520"/>
        </w:tc>
        <w:tc>
          <w:tcPr>
            <w:tcW w:w="1536" w:type="dxa"/>
          </w:tcPr>
          <w:p w:rsidR="00057812" w:rsidRPr="00C850BE" w:rsidRDefault="00057812" w:rsidP="00147520">
            <w:r w:rsidRPr="00C850BE">
              <w:t>Podpis pierwszego członka komisji konkursowej:</w:t>
            </w:r>
          </w:p>
        </w:tc>
        <w:tc>
          <w:tcPr>
            <w:tcW w:w="1535" w:type="dxa"/>
          </w:tcPr>
          <w:p w:rsidR="00057812" w:rsidRPr="00C850BE" w:rsidRDefault="00057812" w:rsidP="00147520"/>
        </w:tc>
        <w:tc>
          <w:tcPr>
            <w:tcW w:w="1535" w:type="dxa"/>
          </w:tcPr>
          <w:p w:rsidR="00057812" w:rsidRPr="00C850BE" w:rsidRDefault="00057812" w:rsidP="00147520">
            <w:r w:rsidRPr="00C850BE">
              <w:t>Podpis drugiego członka komisji konkursowej:</w:t>
            </w:r>
          </w:p>
        </w:tc>
        <w:tc>
          <w:tcPr>
            <w:tcW w:w="1536" w:type="dxa"/>
          </w:tcPr>
          <w:p w:rsidR="00057812" w:rsidRPr="00C850BE" w:rsidRDefault="00057812" w:rsidP="00147520"/>
        </w:tc>
      </w:tr>
    </w:tbl>
    <w:p w:rsidR="00057812" w:rsidRPr="00C850BE" w:rsidRDefault="00057812" w:rsidP="005248E3"/>
    <w:p w:rsidR="00057812" w:rsidRPr="00C850BE" w:rsidRDefault="00057812" w:rsidP="008619CB">
      <w:pPr>
        <w:outlineLvl w:val="0"/>
      </w:pPr>
      <w:r w:rsidRPr="00C850BE">
        <w:rPr>
          <w:b/>
        </w:rPr>
        <w:t>Ocena merytoryczna</w:t>
      </w:r>
      <w:r w:rsidRPr="00C850BE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110"/>
        <w:gridCol w:w="1423"/>
        <w:gridCol w:w="1564"/>
        <w:gridCol w:w="1564"/>
      </w:tblGrid>
      <w:tr w:rsidR="00057812" w:rsidRPr="00C850BE" w:rsidTr="00040E72">
        <w:tc>
          <w:tcPr>
            <w:tcW w:w="534" w:type="dxa"/>
          </w:tcPr>
          <w:p w:rsidR="00057812" w:rsidRPr="00C850BE" w:rsidRDefault="00057812" w:rsidP="005248E3">
            <w:r w:rsidRPr="00C850BE">
              <w:t>Lp.</w:t>
            </w:r>
          </w:p>
        </w:tc>
        <w:tc>
          <w:tcPr>
            <w:tcW w:w="4110" w:type="dxa"/>
          </w:tcPr>
          <w:p w:rsidR="00057812" w:rsidRPr="00C850BE" w:rsidRDefault="00057812" w:rsidP="005248E3">
            <w:r w:rsidRPr="00C850BE">
              <w:t>Kryteria oceny</w:t>
            </w:r>
          </w:p>
        </w:tc>
        <w:tc>
          <w:tcPr>
            <w:tcW w:w="1423" w:type="dxa"/>
          </w:tcPr>
          <w:p w:rsidR="00057812" w:rsidRPr="00C850BE" w:rsidRDefault="00057812" w:rsidP="005248E3">
            <w:r w:rsidRPr="00C850BE">
              <w:t>Ocena pierwszego członka komisji konkursowej</w:t>
            </w:r>
          </w:p>
        </w:tc>
        <w:tc>
          <w:tcPr>
            <w:tcW w:w="1564" w:type="dxa"/>
          </w:tcPr>
          <w:p w:rsidR="00057812" w:rsidRPr="00C850BE" w:rsidRDefault="00057812" w:rsidP="005248E3">
            <w:r w:rsidRPr="00C850BE">
              <w:t>Ocena drugiego członka komisji konkursowej</w:t>
            </w:r>
          </w:p>
        </w:tc>
        <w:tc>
          <w:tcPr>
            <w:tcW w:w="1564" w:type="dxa"/>
          </w:tcPr>
          <w:p w:rsidR="00057812" w:rsidRPr="00C850BE" w:rsidRDefault="00057812" w:rsidP="005248E3">
            <w:r w:rsidRPr="00C850BE">
              <w:t>Średnia ocen</w:t>
            </w:r>
          </w:p>
        </w:tc>
      </w:tr>
      <w:tr w:rsidR="00057812" w:rsidRPr="00C850BE" w:rsidTr="00040E72">
        <w:trPr>
          <w:trHeight w:val="1249"/>
        </w:trPr>
        <w:tc>
          <w:tcPr>
            <w:tcW w:w="534" w:type="dxa"/>
          </w:tcPr>
          <w:p w:rsidR="00057812" w:rsidRPr="00C850BE" w:rsidRDefault="00057812" w:rsidP="005248E3">
            <w:r w:rsidRPr="00C850BE">
              <w:t>1</w:t>
            </w:r>
          </w:p>
        </w:tc>
        <w:tc>
          <w:tcPr>
            <w:tcW w:w="4110" w:type="dxa"/>
          </w:tcPr>
          <w:p w:rsidR="00057812" w:rsidRPr="00C850BE" w:rsidRDefault="00057812" w:rsidP="005248E3">
            <w:r w:rsidRPr="00C850BE">
              <w:t>Stopień dostosowania elementów architektury i wyposażenia ocenianego miejsca do potrzeb osób starszych lub niepełnosprawnych</w:t>
            </w:r>
          </w:p>
        </w:tc>
        <w:tc>
          <w:tcPr>
            <w:tcW w:w="1423" w:type="dxa"/>
          </w:tcPr>
          <w:p w:rsidR="00057812" w:rsidRPr="00C850BE" w:rsidRDefault="00057812" w:rsidP="005248E3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5248E3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5248E3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135656">
            <w:r w:rsidRPr="00C850BE">
              <w:t>2</w:t>
            </w:r>
          </w:p>
        </w:tc>
        <w:tc>
          <w:tcPr>
            <w:tcW w:w="4110" w:type="dxa"/>
          </w:tcPr>
          <w:p w:rsidR="00057812" w:rsidRPr="00C850BE" w:rsidRDefault="00057812" w:rsidP="00135656">
            <w:r w:rsidRPr="00C850BE">
              <w:t>Stopień, w jakim oferta odpowiada na konkretne problemy/ realne potrzeby osób starszych lub niepełnosprawnych</w:t>
            </w:r>
          </w:p>
        </w:tc>
        <w:tc>
          <w:tcPr>
            <w:tcW w:w="1423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135656">
            <w:r w:rsidRPr="00C850BE">
              <w:t>3</w:t>
            </w:r>
          </w:p>
        </w:tc>
        <w:tc>
          <w:tcPr>
            <w:tcW w:w="4110" w:type="dxa"/>
          </w:tcPr>
          <w:p w:rsidR="00057812" w:rsidRPr="00C850BE" w:rsidRDefault="00057812" w:rsidP="00135656">
            <w:r w:rsidRPr="00C850BE">
              <w:t>Stopień dostępności oferty pod względem możliwości finansowych seniorów (np. zniżki, rabaty) lub niepełnosprawnych</w:t>
            </w:r>
          </w:p>
        </w:tc>
        <w:tc>
          <w:tcPr>
            <w:tcW w:w="1423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/>
        </w:tc>
      </w:tr>
      <w:tr w:rsidR="00057812" w:rsidRPr="00C850BE" w:rsidTr="00040E72">
        <w:trPr>
          <w:trHeight w:val="1102"/>
        </w:trPr>
        <w:tc>
          <w:tcPr>
            <w:tcW w:w="534" w:type="dxa"/>
          </w:tcPr>
          <w:p w:rsidR="00057812" w:rsidRPr="00C850BE" w:rsidRDefault="00057812" w:rsidP="00135656">
            <w:r w:rsidRPr="00C850BE">
              <w:t>4</w:t>
            </w:r>
          </w:p>
        </w:tc>
        <w:tc>
          <w:tcPr>
            <w:tcW w:w="4110" w:type="dxa"/>
          </w:tcPr>
          <w:p w:rsidR="00057812" w:rsidRPr="00C850BE" w:rsidRDefault="00057812" w:rsidP="00135656">
            <w:r w:rsidRPr="00C850BE">
              <w:t>Stopień zainteresowania osób starszych lub niepełnosprawnych ofertą (np. zakres oferty, liczba klientów, popularność oferty)</w:t>
            </w:r>
          </w:p>
        </w:tc>
        <w:tc>
          <w:tcPr>
            <w:tcW w:w="1423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135656">
            <w:r w:rsidRPr="00C850BE">
              <w:t>5</w:t>
            </w:r>
          </w:p>
        </w:tc>
        <w:tc>
          <w:tcPr>
            <w:tcW w:w="4110" w:type="dxa"/>
          </w:tcPr>
          <w:p w:rsidR="00057812" w:rsidRPr="00C850BE" w:rsidRDefault="00057812" w:rsidP="00135656">
            <w:r w:rsidRPr="00C850BE">
              <w:t>Stopień, w jakim oferta poprawia jakość życia osób starszych lub niepełnosprawnych w Opolu</w:t>
            </w:r>
          </w:p>
        </w:tc>
        <w:tc>
          <w:tcPr>
            <w:tcW w:w="1423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135656">
            <w:r w:rsidRPr="00C850BE">
              <w:t>6</w:t>
            </w:r>
          </w:p>
        </w:tc>
        <w:tc>
          <w:tcPr>
            <w:tcW w:w="4110" w:type="dxa"/>
          </w:tcPr>
          <w:p w:rsidR="00057812" w:rsidRDefault="00057812" w:rsidP="00135656">
            <w:r w:rsidRPr="00C850BE">
              <w:t xml:space="preserve">Stopień długofalowego korzystnego oddziaływania oferty na jakość życia osób starszych  lub niepełnosprawnych w </w:t>
            </w:r>
            <w:r>
              <w:t>O</w:t>
            </w:r>
            <w:r w:rsidRPr="00C850BE">
              <w:t>polu</w:t>
            </w:r>
          </w:p>
          <w:p w:rsidR="00057812" w:rsidRPr="00C850BE" w:rsidRDefault="00057812" w:rsidP="00135656"/>
        </w:tc>
        <w:tc>
          <w:tcPr>
            <w:tcW w:w="1423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135656">
            <w:r w:rsidRPr="00C850BE">
              <w:t>7</w:t>
            </w:r>
          </w:p>
        </w:tc>
        <w:tc>
          <w:tcPr>
            <w:tcW w:w="4110" w:type="dxa"/>
          </w:tcPr>
          <w:p w:rsidR="00057812" w:rsidRPr="00C850BE" w:rsidRDefault="00057812" w:rsidP="00135656">
            <w:r w:rsidRPr="00C850BE">
              <w:t>Stopień, w jakim oferta integruje osoby starsze lub niepełnosprawne z młodszymi pokoleniami</w:t>
            </w:r>
          </w:p>
        </w:tc>
        <w:tc>
          <w:tcPr>
            <w:tcW w:w="1423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135656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7333F9">
            <w:r w:rsidRPr="00C850BE">
              <w:t>8</w:t>
            </w:r>
          </w:p>
        </w:tc>
        <w:tc>
          <w:tcPr>
            <w:tcW w:w="4110" w:type="dxa"/>
          </w:tcPr>
          <w:p w:rsidR="00057812" w:rsidRPr="00C850BE" w:rsidRDefault="00057812" w:rsidP="007333F9">
            <w:r w:rsidRPr="00C850BE">
              <w:t>Stopień dostępności informacji o ofercie do możliwości i percepcji seniorów lub osób niepełnosprawnych (np. dobór kanałów komunikacji, czytelność, przejrzystość informacji)</w:t>
            </w:r>
          </w:p>
        </w:tc>
        <w:tc>
          <w:tcPr>
            <w:tcW w:w="1423" w:type="dxa"/>
          </w:tcPr>
          <w:p w:rsidR="00057812" w:rsidRPr="00C850BE" w:rsidRDefault="00057812" w:rsidP="007333F9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7333F9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7333F9"/>
        </w:tc>
      </w:tr>
      <w:tr w:rsidR="00057812" w:rsidRPr="00C850BE" w:rsidTr="00040E72">
        <w:tc>
          <w:tcPr>
            <w:tcW w:w="534" w:type="dxa"/>
          </w:tcPr>
          <w:p w:rsidR="00057812" w:rsidRPr="00C850BE" w:rsidRDefault="00057812" w:rsidP="007333F9">
            <w:r w:rsidRPr="00C850BE">
              <w:t>9</w:t>
            </w:r>
          </w:p>
        </w:tc>
        <w:tc>
          <w:tcPr>
            <w:tcW w:w="4110" w:type="dxa"/>
          </w:tcPr>
          <w:p w:rsidR="00057812" w:rsidRPr="00C850BE" w:rsidRDefault="00057812" w:rsidP="007333F9">
            <w:r w:rsidRPr="00C850BE">
              <w:t>Stopień przyjazności obsługi wobec osób starszych lub niepełnosprawnych</w:t>
            </w:r>
          </w:p>
        </w:tc>
        <w:tc>
          <w:tcPr>
            <w:tcW w:w="1423" w:type="dxa"/>
          </w:tcPr>
          <w:p w:rsidR="00057812" w:rsidRPr="00C850BE" w:rsidRDefault="00057812" w:rsidP="007333F9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7333F9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7333F9"/>
        </w:tc>
      </w:tr>
      <w:tr w:rsidR="00057812" w:rsidRPr="00C850BE" w:rsidTr="00040E72">
        <w:trPr>
          <w:trHeight w:val="1231"/>
        </w:trPr>
        <w:tc>
          <w:tcPr>
            <w:tcW w:w="534" w:type="dxa"/>
          </w:tcPr>
          <w:p w:rsidR="00057812" w:rsidRPr="00C850BE" w:rsidRDefault="00057812" w:rsidP="007333F9">
            <w:r w:rsidRPr="00C850BE">
              <w:t>10</w:t>
            </w:r>
          </w:p>
        </w:tc>
        <w:tc>
          <w:tcPr>
            <w:tcW w:w="4110" w:type="dxa"/>
          </w:tcPr>
          <w:p w:rsidR="00057812" w:rsidRPr="00C850BE" w:rsidRDefault="00057812" w:rsidP="007333F9">
            <w:r w:rsidRPr="00C850BE">
              <w:t>Stopień innowacyjności oferty odróżniający od podobnej kierowanej przez inne podmioty działające w tym samym obszarze</w:t>
            </w:r>
          </w:p>
        </w:tc>
        <w:tc>
          <w:tcPr>
            <w:tcW w:w="1423" w:type="dxa"/>
          </w:tcPr>
          <w:p w:rsidR="00057812" w:rsidRPr="00C850BE" w:rsidRDefault="00057812" w:rsidP="007333F9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7333F9">
            <w:r w:rsidRPr="00C850BE">
              <w:t>0-1-2-3-4-5</w:t>
            </w:r>
          </w:p>
        </w:tc>
        <w:tc>
          <w:tcPr>
            <w:tcW w:w="1564" w:type="dxa"/>
          </w:tcPr>
          <w:p w:rsidR="00057812" w:rsidRPr="00C850BE" w:rsidRDefault="00057812" w:rsidP="007333F9"/>
        </w:tc>
      </w:tr>
      <w:tr w:rsidR="00057812" w:rsidRPr="00C850BE" w:rsidTr="00147520">
        <w:tc>
          <w:tcPr>
            <w:tcW w:w="7631" w:type="dxa"/>
            <w:gridSpan w:val="4"/>
          </w:tcPr>
          <w:p w:rsidR="00057812" w:rsidRPr="00C850BE" w:rsidRDefault="00057812" w:rsidP="007333F9">
            <w:pPr>
              <w:rPr>
                <w:b/>
              </w:rPr>
            </w:pPr>
            <w:r w:rsidRPr="00C850BE">
              <w:rPr>
                <w:b/>
              </w:rPr>
              <w:t>Suma uzyskanych punktów:</w:t>
            </w:r>
          </w:p>
        </w:tc>
        <w:tc>
          <w:tcPr>
            <w:tcW w:w="1564" w:type="dxa"/>
          </w:tcPr>
          <w:p w:rsidR="00057812" w:rsidRPr="00C850BE" w:rsidRDefault="00057812" w:rsidP="007333F9"/>
        </w:tc>
      </w:tr>
    </w:tbl>
    <w:p w:rsidR="00057812" w:rsidRPr="00C850BE" w:rsidRDefault="00057812" w:rsidP="00524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057812" w:rsidRPr="00C850BE" w:rsidTr="00147520">
        <w:tc>
          <w:tcPr>
            <w:tcW w:w="9212" w:type="dxa"/>
          </w:tcPr>
          <w:p w:rsidR="00057812" w:rsidRPr="00C850BE" w:rsidRDefault="00057812" w:rsidP="005248E3">
            <w:r w:rsidRPr="00C850BE">
              <w:t>Uzasadnienie oceny:</w:t>
            </w:r>
          </w:p>
        </w:tc>
      </w:tr>
      <w:tr w:rsidR="00057812" w:rsidRPr="00C850BE" w:rsidTr="00147520">
        <w:tc>
          <w:tcPr>
            <w:tcW w:w="9212" w:type="dxa"/>
          </w:tcPr>
          <w:p w:rsidR="00057812" w:rsidRPr="00C850BE" w:rsidRDefault="00057812" w:rsidP="005248E3"/>
        </w:tc>
      </w:tr>
    </w:tbl>
    <w:p w:rsidR="00057812" w:rsidRPr="00C850BE" w:rsidRDefault="00057812" w:rsidP="00524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5"/>
        <w:gridCol w:w="1535"/>
        <w:gridCol w:w="1536"/>
        <w:gridCol w:w="1535"/>
        <w:gridCol w:w="1535"/>
        <w:gridCol w:w="1536"/>
      </w:tblGrid>
      <w:tr w:rsidR="00057812" w:rsidTr="00147520">
        <w:tc>
          <w:tcPr>
            <w:tcW w:w="1535" w:type="dxa"/>
          </w:tcPr>
          <w:p w:rsidR="00057812" w:rsidRPr="00C850BE" w:rsidRDefault="00057812" w:rsidP="00147520">
            <w:r w:rsidRPr="00C850BE">
              <w:t>Miejscowość, data:</w:t>
            </w:r>
          </w:p>
        </w:tc>
        <w:tc>
          <w:tcPr>
            <w:tcW w:w="1535" w:type="dxa"/>
          </w:tcPr>
          <w:p w:rsidR="00057812" w:rsidRPr="00C850BE" w:rsidRDefault="00057812" w:rsidP="00147520"/>
        </w:tc>
        <w:tc>
          <w:tcPr>
            <w:tcW w:w="1536" w:type="dxa"/>
          </w:tcPr>
          <w:p w:rsidR="00057812" w:rsidRPr="00C850BE" w:rsidRDefault="00057812" w:rsidP="00147520">
            <w:r w:rsidRPr="00C850BE">
              <w:t>Podpis pierwszego członka komisji konkursowej:</w:t>
            </w:r>
          </w:p>
        </w:tc>
        <w:tc>
          <w:tcPr>
            <w:tcW w:w="1535" w:type="dxa"/>
          </w:tcPr>
          <w:p w:rsidR="00057812" w:rsidRPr="00C850BE" w:rsidRDefault="00057812" w:rsidP="00147520"/>
        </w:tc>
        <w:tc>
          <w:tcPr>
            <w:tcW w:w="1535" w:type="dxa"/>
          </w:tcPr>
          <w:p w:rsidR="00057812" w:rsidRDefault="00057812" w:rsidP="00147520">
            <w:r w:rsidRPr="00C850BE">
              <w:t>Podpis drugiego członka komisji konkursowej:</w:t>
            </w:r>
          </w:p>
        </w:tc>
        <w:tc>
          <w:tcPr>
            <w:tcW w:w="1536" w:type="dxa"/>
          </w:tcPr>
          <w:p w:rsidR="00057812" w:rsidRDefault="00057812" w:rsidP="00147520"/>
        </w:tc>
      </w:tr>
    </w:tbl>
    <w:p w:rsidR="00057812" w:rsidRDefault="00057812" w:rsidP="005248E3"/>
    <w:sectPr w:rsidR="00057812" w:rsidSect="008B0E44"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812" w:rsidRDefault="00057812">
      <w:r>
        <w:separator/>
      </w:r>
    </w:p>
  </w:endnote>
  <w:endnote w:type="continuationSeparator" w:id="0">
    <w:p w:rsidR="00057812" w:rsidRDefault="000578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12" w:rsidRDefault="00057812" w:rsidP="00CD73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7812" w:rsidRDefault="00057812" w:rsidP="00DA1C3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812" w:rsidRDefault="00057812" w:rsidP="00CD73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57812" w:rsidRDefault="00057812" w:rsidP="00DA1C3C">
    <w:pPr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Regulamin konkursu </w:t>
    </w:r>
    <w:r w:rsidRPr="00DA1C3C">
      <w:rPr>
        <w:b/>
        <w:sz w:val="20"/>
        <w:szCs w:val="20"/>
      </w:rPr>
      <w:t xml:space="preserve">„Miejsca Przyjazne </w:t>
    </w:r>
    <w:r>
      <w:rPr>
        <w:b/>
        <w:sz w:val="20"/>
        <w:szCs w:val="20"/>
      </w:rPr>
      <w:t>S</w:t>
    </w:r>
    <w:r w:rsidRPr="00DA1C3C">
      <w:rPr>
        <w:b/>
        <w:sz w:val="20"/>
        <w:szCs w:val="20"/>
      </w:rPr>
      <w:t xml:space="preserve">eniorom </w:t>
    </w:r>
    <w:r>
      <w:rPr>
        <w:b/>
        <w:sz w:val="20"/>
        <w:szCs w:val="20"/>
      </w:rPr>
      <w:t>i Osobom N</w:t>
    </w:r>
    <w:r w:rsidRPr="00DA1C3C">
      <w:rPr>
        <w:b/>
        <w:sz w:val="20"/>
        <w:szCs w:val="20"/>
      </w:rPr>
      <w:t>iepełnosprawnym w Opolu”</w:t>
    </w:r>
  </w:p>
  <w:p w:rsidR="00057812" w:rsidRPr="00DA1C3C" w:rsidRDefault="00057812" w:rsidP="00DA1C3C">
    <w:pPr>
      <w:jc w:val="center"/>
      <w:rPr>
        <w:b/>
        <w:sz w:val="20"/>
        <w:szCs w:val="20"/>
      </w:rPr>
    </w:pPr>
    <w:r w:rsidRPr="00DA1C3C">
      <w:rPr>
        <w:b/>
        <w:sz w:val="20"/>
        <w:szCs w:val="20"/>
      </w:rPr>
      <w:t>Edycja 20</w:t>
    </w:r>
    <w:r>
      <w:rPr>
        <w:b/>
        <w:sz w:val="20"/>
        <w:szCs w:val="20"/>
      </w:rPr>
      <w:t>20</w:t>
    </w:r>
  </w:p>
  <w:p w:rsidR="00057812" w:rsidRDefault="00057812" w:rsidP="00DA1C3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812" w:rsidRDefault="00057812">
      <w:r>
        <w:separator/>
      </w:r>
    </w:p>
  </w:footnote>
  <w:footnote w:type="continuationSeparator" w:id="0">
    <w:p w:rsidR="00057812" w:rsidRDefault="000578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F0F"/>
    <w:multiLevelType w:val="hybridMultilevel"/>
    <w:tmpl w:val="191CD0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58297D"/>
    <w:multiLevelType w:val="hybridMultilevel"/>
    <w:tmpl w:val="77B4A830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021F035A"/>
    <w:multiLevelType w:val="multilevel"/>
    <w:tmpl w:val="9808D43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06162032"/>
    <w:multiLevelType w:val="hybridMultilevel"/>
    <w:tmpl w:val="439620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0459C9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E840F6"/>
    <w:multiLevelType w:val="hybridMultilevel"/>
    <w:tmpl w:val="D3BEBB3E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0AF0552F"/>
    <w:multiLevelType w:val="hybridMultilevel"/>
    <w:tmpl w:val="7FDA5234"/>
    <w:lvl w:ilvl="0" w:tplc="E5522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6D40FA"/>
    <w:multiLevelType w:val="multilevel"/>
    <w:tmpl w:val="4AFAB28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Wingdings" w:hAnsi="Wingdings" w:cs="Wingdings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2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Wingdings" w:hAnsi="Wingdings" w:cs="Wingdings"/>
        <w:sz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2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Wingdings" w:hAnsi="Wingdings" w:cs="Wingdings"/>
        <w:sz w:val="22"/>
      </w:rPr>
    </w:lvl>
  </w:abstractNum>
  <w:abstractNum w:abstractNumId="8">
    <w:nsid w:val="0FA96F4B"/>
    <w:multiLevelType w:val="hybridMultilevel"/>
    <w:tmpl w:val="E110C00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124473D9"/>
    <w:multiLevelType w:val="hybridMultilevel"/>
    <w:tmpl w:val="7B166F50"/>
    <w:lvl w:ilvl="0" w:tplc="98488D14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18912623"/>
    <w:multiLevelType w:val="multilevel"/>
    <w:tmpl w:val="D3BEBB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1AC114A9"/>
    <w:multiLevelType w:val="multilevel"/>
    <w:tmpl w:val="A03EE350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2">
    <w:nsid w:val="1CD5407E"/>
    <w:multiLevelType w:val="multilevel"/>
    <w:tmpl w:val="665E9850"/>
    <w:lvl w:ilvl="0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F0B2113"/>
    <w:multiLevelType w:val="hybridMultilevel"/>
    <w:tmpl w:val="D910EBA2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6FE8BB70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>
    <w:nsid w:val="1F3C6897"/>
    <w:multiLevelType w:val="multilevel"/>
    <w:tmpl w:val="34E8FF54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5">
    <w:nsid w:val="20132A76"/>
    <w:multiLevelType w:val="hybridMultilevel"/>
    <w:tmpl w:val="8F04292A"/>
    <w:lvl w:ilvl="0" w:tplc="6FE8BB7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1" w:tplc="041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B20384D"/>
    <w:multiLevelType w:val="hybridMultilevel"/>
    <w:tmpl w:val="6A105DA8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7">
    <w:nsid w:val="352E7551"/>
    <w:multiLevelType w:val="hybridMultilevel"/>
    <w:tmpl w:val="11566634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403C73BE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E850D5"/>
    <w:multiLevelType w:val="multilevel"/>
    <w:tmpl w:val="BB984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631DFA"/>
    <w:multiLevelType w:val="hybridMultilevel"/>
    <w:tmpl w:val="665E9850"/>
    <w:lvl w:ilvl="0" w:tplc="98488D14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6917BBE"/>
    <w:multiLevelType w:val="multilevel"/>
    <w:tmpl w:val="A976A348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2">
    <w:nsid w:val="47A711E3"/>
    <w:multiLevelType w:val="hybridMultilevel"/>
    <w:tmpl w:val="CF660BD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3">
    <w:nsid w:val="49724D9C"/>
    <w:multiLevelType w:val="hybridMultilevel"/>
    <w:tmpl w:val="27F07B30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4">
    <w:nsid w:val="4AA56A76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E60957"/>
    <w:multiLevelType w:val="multilevel"/>
    <w:tmpl w:val="115666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>
    <w:nsid w:val="4FCD299C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7ED599F"/>
    <w:multiLevelType w:val="hybridMultilevel"/>
    <w:tmpl w:val="27D0D7DE"/>
    <w:lvl w:ilvl="0" w:tplc="BFA24B9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3C462F"/>
    <w:multiLevelType w:val="multilevel"/>
    <w:tmpl w:val="E684E1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9">
    <w:nsid w:val="5DCD57D3"/>
    <w:multiLevelType w:val="hybridMultilevel"/>
    <w:tmpl w:val="E06E9B64"/>
    <w:lvl w:ilvl="0" w:tplc="2878DF4E">
      <w:start w:val="1"/>
      <w:numFmt w:val="none"/>
      <w:lvlText w:val="3.2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2B1B5E"/>
    <w:multiLevelType w:val="hybridMultilevel"/>
    <w:tmpl w:val="6744FDEA"/>
    <w:lvl w:ilvl="0" w:tplc="F850B8A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3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26495D"/>
    <w:multiLevelType w:val="hybridMultilevel"/>
    <w:tmpl w:val="9808D436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2">
    <w:nsid w:val="675B5548"/>
    <w:multiLevelType w:val="hybridMultilevel"/>
    <w:tmpl w:val="03B82C94"/>
    <w:lvl w:ilvl="0" w:tplc="BFA24B9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F83BCC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94B3FE6"/>
    <w:multiLevelType w:val="multilevel"/>
    <w:tmpl w:val="6DA011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5">
    <w:nsid w:val="69907BA3"/>
    <w:multiLevelType w:val="hybridMultilevel"/>
    <w:tmpl w:val="2912F0B8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6">
    <w:nsid w:val="6B987B5C"/>
    <w:multiLevelType w:val="multilevel"/>
    <w:tmpl w:val="6A105DA8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7">
    <w:nsid w:val="6BB836A5"/>
    <w:multiLevelType w:val="hybridMultilevel"/>
    <w:tmpl w:val="439620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D326424"/>
    <w:multiLevelType w:val="multilevel"/>
    <w:tmpl w:val="159E923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9">
    <w:nsid w:val="6FC222EE"/>
    <w:multiLevelType w:val="multilevel"/>
    <w:tmpl w:val="611E186C"/>
    <w:lvl w:ilvl="0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3E911C4"/>
    <w:multiLevelType w:val="multilevel"/>
    <w:tmpl w:val="EDA2EAD2"/>
    <w:lvl w:ilvl="0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>
    <w:nsid w:val="7A142D04"/>
    <w:multiLevelType w:val="hybridMultilevel"/>
    <w:tmpl w:val="611E186C"/>
    <w:lvl w:ilvl="0" w:tplc="98488D14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C31250B"/>
    <w:multiLevelType w:val="multilevel"/>
    <w:tmpl w:val="8F0429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3">
    <w:nsid w:val="7E6D745A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32"/>
  </w:num>
  <w:num w:numId="3">
    <w:abstractNumId w:val="27"/>
  </w:num>
  <w:num w:numId="4">
    <w:abstractNumId w:val="37"/>
  </w:num>
  <w:num w:numId="5">
    <w:abstractNumId w:val="0"/>
  </w:num>
  <w:num w:numId="6">
    <w:abstractNumId w:val="3"/>
  </w:num>
  <w:num w:numId="7">
    <w:abstractNumId w:val="35"/>
  </w:num>
  <w:num w:numId="8">
    <w:abstractNumId w:val="16"/>
  </w:num>
  <w:num w:numId="9">
    <w:abstractNumId w:val="13"/>
  </w:num>
  <w:num w:numId="10">
    <w:abstractNumId w:val="18"/>
  </w:num>
  <w:num w:numId="11">
    <w:abstractNumId w:val="1"/>
  </w:num>
  <w:num w:numId="12">
    <w:abstractNumId w:val="7"/>
  </w:num>
  <w:num w:numId="13">
    <w:abstractNumId w:val="34"/>
  </w:num>
  <w:num w:numId="14">
    <w:abstractNumId w:val="5"/>
  </w:num>
  <w:num w:numId="15">
    <w:abstractNumId w:val="28"/>
  </w:num>
  <w:num w:numId="16">
    <w:abstractNumId w:val="10"/>
  </w:num>
  <w:num w:numId="17">
    <w:abstractNumId w:val="31"/>
  </w:num>
  <w:num w:numId="18">
    <w:abstractNumId w:val="43"/>
  </w:num>
  <w:num w:numId="19">
    <w:abstractNumId w:val="14"/>
  </w:num>
  <w:num w:numId="20">
    <w:abstractNumId w:val="36"/>
  </w:num>
  <w:num w:numId="21">
    <w:abstractNumId w:val="2"/>
  </w:num>
  <w:num w:numId="22">
    <w:abstractNumId w:val="17"/>
  </w:num>
  <w:num w:numId="23">
    <w:abstractNumId w:val="4"/>
  </w:num>
  <w:num w:numId="24">
    <w:abstractNumId w:val="15"/>
  </w:num>
  <w:num w:numId="25">
    <w:abstractNumId w:val="42"/>
  </w:num>
  <w:num w:numId="26">
    <w:abstractNumId w:val="23"/>
  </w:num>
  <w:num w:numId="27">
    <w:abstractNumId w:val="11"/>
  </w:num>
  <w:num w:numId="28">
    <w:abstractNumId w:val="21"/>
  </w:num>
  <w:num w:numId="29">
    <w:abstractNumId w:val="24"/>
  </w:num>
  <w:num w:numId="30">
    <w:abstractNumId w:val="25"/>
  </w:num>
  <w:num w:numId="31">
    <w:abstractNumId w:val="9"/>
  </w:num>
  <w:num w:numId="32">
    <w:abstractNumId w:val="38"/>
  </w:num>
  <w:num w:numId="33">
    <w:abstractNumId w:val="40"/>
  </w:num>
  <w:num w:numId="34">
    <w:abstractNumId w:val="41"/>
  </w:num>
  <w:num w:numId="35">
    <w:abstractNumId w:val="39"/>
  </w:num>
  <w:num w:numId="36">
    <w:abstractNumId w:val="20"/>
  </w:num>
  <w:num w:numId="37">
    <w:abstractNumId w:val="12"/>
  </w:num>
  <w:num w:numId="38">
    <w:abstractNumId w:val="29"/>
  </w:num>
  <w:num w:numId="39">
    <w:abstractNumId w:val="33"/>
  </w:num>
  <w:num w:numId="40">
    <w:abstractNumId w:val="22"/>
  </w:num>
  <w:num w:numId="41">
    <w:abstractNumId w:val="26"/>
  </w:num>
  <w:num w:numId="42">
    <w:abstractNumId w:val="8"/>
  </w:num>
  <w:num w:numId="43">
    <w:abstractNumId w:val="6"/>
  </w:num>
  <w:num w:numId="4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7885"/>
    <w:rsid w:val="000019E5"/>
    <w:rsid w:val="0000207C"/>
    <w:rsid w:val="00003294"/>
    <w:rsid w:val="00016501"/>
    <w:rsid w:val="000168EA"/>
    <w:rsid w:val="00040E72"/>
    <w:rsid w:val="00050C8D"/>
    <w:rsid w:val="00054C00"/>
    <w:rsid w:val="00057812"/>
    <w:rsid w:val="00080FEB"/>
    <w:rsid w:val="000811A8"/>
    <w:rsid w:val="00081F89"/>
    <w:rsid w:val="00082F58"/>
    <w:rsid w:val="00086BFC"/>
    <w:rsid w:val="00093531"/>
    <w:rsid w:val="000E3CDD"/>
    <w:rsid w:val="00117885"/>
    <w:rsid w:val="00120F37"/>
    <w:rsid w:val="00135656"/>
    <w:rsid w:val="00147520"/>
    <w:rsid w:val="00162AEF"/>
    <w:rsid w:val="001656C6"/>
    <w:rsid w:val="00166DEB"/>
    <w:rsid w:val="00177AF2"/>
    <w:rsid w:val="001A3465"/>
    <w:rsid w:val="001A7064"/>
    <w:rsid w:val="001B2194"/>
    <w:rsid w:val="002074D9"/>
    <w:rsid w:val="0021620A"/>
    <w:rsid w:val="00223363"/>
    <w:rsid w:val="002303D5"/>
    <w:rsid w:val="002409CD"/>
    <w:rsid w:val="00244004"/>
    <w:rsid w:val="00261713"/>
    <w:rsid w:val="00264951"/>
    <w:rsid w:val="00272B6A"/>
    <w:rsid w:val="00290B65"/>
    <w:rsid w:val="00294027"/>
    <w:rsid w:val="002B4AEA"/>
    <w:rsid w:val="002B7BEE"/>
    <w:rsid w:val="002D1439"/>
    <w:rsid w:val="002E713F"/>
    <w:rsid w:val="002F0727"/>
    <w:rsid w:val="003534E3"/>
    <w:rsid w:val="00376938"/>
    <w:rsid w:val="00376AC3"/>
    <w:rsid w:val="003929E5"/>
    <w:rsid w:val="003E65D1"/>
    <w:rsid w:val="003F3AC4"/>
    <w:rsid w:val="004043CE"/>
    <w:rsid w:val="0040447D"/>
    <w:rsid w:val="0045505C"/>
    <w:rsid w:val="00474B5B"/>
    <w:rsid w:val="004C374E"/>
    <w:rsid w:val="004E2A0B"/>
    <w:rsid w:val="004F7D87"/>
    <w:rsid w:val="00502632"/>
    <w:rsid w:val="00515FC8"/>
    <w:rsid w:val="0051719D"/>
    <w:rsid w:val="005248E3"/>
    <w:rsid w:val="00530603"/>
    <w:rsid w:val="00536B82"/>
    <w:rsid w:val="005448E9"/>
    <w:rsid w:val="00581CA4"/>
    <w:rsid w:val="005978A7"/>
    <w:rsid w:val="005B0C3A"/>
    <w:rsid w:val="00605A2F"/>
    <w:rsid w:val="00643E7B"/>
    <w:rsid w:val="00654B22"/>
    <w:rsid w:val="006768D9"/>
    <w:rsid w:val="00682F6C"/>
    <w:rsid w:val="00691BE5"/>
    <w:rsid w:val="00696178"/>
    <w:rsid w:val="006A08FE"/>
    <w:rsid w:val="006B2986"/>
    <w:rsid w:val="006D234B"/>
    <w:rsid w:val="006D682B"/>
    <w:rsid w:val="006E032C"/>
    <w:rsid w:val="006E4F63"/>
    <w:rsid w:val="00724F98"/>
    <w:rsid w:val="007333F9"/>
    <w:rsid w:val="00747B04"/>
    <w:rsid w:val="00750370"/>
    <w:rsid w:val="007534AA"/>
    <w:rsid w:val="0078193A"/>
    <w:rsid w:val="007C2469"/>
    <w:rsid w:val="007D1913"/>
    <w:rsid w:val="0080469D"/>
    <w:rsid w:val="008346E7"/>
    <w:rsid w:val="00836C36"/>
    <w:rsid w:val="00856AB8"/>
    <w:rsid w:val="008619CB"/>
    <w:rsid w:val="00871A82"/>
    <w:rsid w:val="008B0E44"/>
    <w:rsid w:val="008C0043"/>
    <w:rsid w:val="008C4A8B"/>
    <w:rsid w:val="008C7DD7"/>
    <w:rsid w:val="008D3BCE"/>
    <w:rsid w:val="008D562B"/>
    <w:rsid w:val="008D5D50"/>
    <w:rsid w:val="008F18B0"/>
    <w:rsid w:val="008F3BC4"/>
    <w:rsid w:val="00907D23"/>
    <w:rsid w:val="009123DD"/>
    <w:rsid w:val="00921968"/>
    <w:rsid w:val="009374DA"/>
    <w:rsid w:val="00953799"/>
    <w:rsid w:val="00960EFA"/>
    <w:rsid w:val="009636C7"/>
    <w:rsid w:val="009739C6"/>
    <w:rsid w:val="009847BB"/>
    <w:rsid w:val="009929D2"/>
    <w:rsid w:val="009A6719"/>
    <w:rsid w:val="009A7691"/>
    <w:rsid w:val="009B7144"/>
    <w:rsid w:val="009C014D"/>
    <w:rsid w:val="00A13802"/>
    <w:rsid w:val="00A1643C"/>
    <w:rsid w:val="00A30878"/>
    <w:rsid w:val="00A34967"/>
    <w:rsid w:val="00A73A0E"/>
    <w:rsid w:val="00A7409F"/>
    <w:rsid w:val="00AE0F28"/>
    <w:rsid w:val="00AF1589"/>
    <w:rsid w:val="00AF3091"/>
    <w:rsid w:val="00AF363D"/>
    <w:rsid w:val="00AF5D18"/>
    <w:rsid w:val="00B011BF"/>
    <w:rsid w:val="00B10BB9"/>
    <w:rsid w:val="00B67955"/>
    <w:rsid w:val="00B829ED"/>
    <w:rsid w:val="00B83CE8"/>
    <w:rsid w:val="00BA158E"/>
    <w:rsid w:val="00BA7E35"/>
    <w:rsid w:val="00BD76FB"/>
    <w:rsid w:val="00BE5157"/>
    <w:rsid w:val="00C05EA5"/>
    <w:rsid w:val="00C36862"/>
    <w:rsid w:val="00C507F8"/>
    <w:rsid w:val="00C52FF3"/>
    <w:rsid w:val="00C626D6"/>
    <w:rsid w:val="00C70D2C"/>
    <w:rsid w:val="00C750EA"/>
    <w:rsid w:val="00C850BE"/>
    <w:rsid w:val="00CC3467"/>
    <w:rsid w:val="00CC3BAE"/>
    <w:rsid w:val="00CD0246"/>
    <w:rsid w:val="00CD7344"/>
    <w:rsid w:val="00CF3C27"/>
    <w:rsid w:val="00D06FF4"/>
    <w:rsid w:val="00D24547"/>
    <w:rsid w:val="00D24B89"/>
    <w:rsid w:val="00D26AAA"/>
    <w:rsid w:val="00D826D8"/>
    <w:rsid w:val="00D9560F"/>
    <w:rsid w:val="00DA1C3C"/>
    <w:rsid w:val="00DB1699"/>
    <w:rsid w:val="00DB69B0"/>
    <w:rsid w:val="00DC17F6"/>
    <w:rsid w:val="00DF4F47"/>
    <w:rsid w:val="00DF5348"/>
    <w:rsid w:val="00E2048D"/>
    <w:rsid w:val="00EA0712"/>
    <w:rsid w:val="00EA49EE"/>
    <w:rsid w:val="00EA7009"/>
    <w:rsid w:val="00ED24F7"/>
    <w:rsid w:val="00ED40F3"/>
    <w:rsid w:val="00EE58A0"/>
    <w:rsid w:val="00F0444B"/>
    <w:rsid w:val="00F14965"/>
    <w:rsid w:val="00F21027"/>
    <w:rsid w:val="00F710D4"/>
    <w:rsid w:val="00FB2971"/>
    <w:rsid w:val="00FC5B31"/>
    <w:rsid w:val="00FE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4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07D23"/>
    <w:rPr>
      <w:rFonts w:cs="Times New Roman"/>
      <w:color w:val="0563C1"/>
      <w:u w:val="single"/>
    </w:rPr>
  </w:style>
  <w:style w:type="character" w:customStyle="1" w:styleId="Nierozpoznanawzmianka1">
    <w:name w:val="Nierozpoznana wzmianka1"/>
    <w:uiPriority w:val="99"/>
    <w:semiHidden/>
    <w:rsid w:val="00907D23"/>
    <w:rPr>
      <w:color w:val="808080"/>
      <w:shd w:val="clear" w:color="auto" w:fill="E6E6E6"/>
    </w:rPr>
  </w:style>
  <w:style w:type="table" w:styleId="TableGrid">
    <w:name w:val="Table Grid"/>
    <w:basedOn w:val="TableNormal"/>
    <w:uiPriority w:val="99"/>
    <w:rsid w:val="005248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78193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819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8193A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9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8193A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78193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193A"/>
    <w:rPr>
      <w:rFonts w:ascii="Segoe UI" w:hAnsi="Segoe UI" w:cs="Times New Roman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DA1C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DA1C3C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A1C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paragraph" w:customStyle="1" w:styleId="Mapadokumentu1">
    <w:name w:val="Mapa dokumentu1"/>
    <w:basedOn w:val="Normal"/>
    <w:uiPriority w:val="99"/>
    <w:semiHidden/>
    <w:rsid w:val="008619C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retekstu">
    <w:name w:val="Treść tekstu"/>
    <w:basedOn w:val="Normal"/>
    <w:uiPriority w:val="99"/>
    <w:rsid w:val="000E3CDD"/>
    <w:pPr>
      <w:keepNext/>
      <w:shd w:val="clear" w:color="auto" w:fill="FFFFFF"/>
      <w:spacing w:after="140" w:line="288" w:lineRule="auto"/>
      <w:textAlignment w:val="baseline"/>
    </w:pPr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1656C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1656C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seniorwopol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opole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ole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</Pages>
  <Words>2135</Words>
  <Characters>12812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m.kalski</dc:creator>
  <cp:keywords/>
  <dc:description/>
  <cp:lastModifiedBy>mszpryngiel</cp:lastModifiedBy>
  <cp:revision>2</cp:revision>
  <cp:lastPrinted>2019-02-20T05:33:00Z</cp:lastPrinted>
  <dcterms:created xsi:type="dcterms:W3CDTF">2020-07-17T10:35:00Z</dcterms:created>
  <dcterms:modified xsi:type="dcterms:W3CDTF">2020-07-17T10:35:00Z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0x010100528838E2F65B8A45863429F126DBC99D</vt:lpwstr>
  </property>
</Properties>
</file>